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1CC0B" w14:textId="77777777" w:rsidR="00366AE3" w:rsidRPr="00A37761" w:rsidRDefault="00A03519" w:rsidP="000A2BB5">
      <w:pPr>
        <w:pStyle w:val="Heading2"/>
        <w:spacing w:after="0" w:line="240" w:lineRule="auto"/>
        <w:jc w:val="center"/>
        <w:rPr>
          <w:color w:val="002060"/>
          <w:sz w:val="32"/>
          <w:szCs w:val="32"/>
        </w:rPr>
      </w:pPr>
      <w:r w:rsidRPr="00A37761">
        <w:rPr>
          <w:color w:val="002060"/>
          <w:sz w:val="32"/>
          <w:szCs w:val="32"/>
        </w:rPr>
        <w:t xml:space="preserve">Halcyon Veterinary Hospital </w:t>
      </w:r>
    </w:p>
    <w:p w14:paraId="0DAD8CB4" w14:textId="6AC3ED56" w:rsidR="00366AE3" w:rsidRPr="00A37761" w:rsidRDefault="00366AE3" w:rsidP="000A2BB5">
      <w:pPr>
        <w:pStyle w:val="Heading2"/>
        <w:spacing w:after="0" w:line="240" w:lineRule="auto"/>
        <w:jc w:val="center"/>
        <w:rPr>
          <w:color w:val="002060"/>
          <w:sz w:val="32"/>
          <w:szCs w:val="32"/>
        </w:rPr>
      </w:pPr>
      <w:r w:rsidRPr="00A37761">
        <w:rPr>
          <w:color w:val="002060"/>
          <w:sz w:val="32"/>
          <w:szCs w:val="32"/>
        </w:rPr>
        <w:t xml:space="preserve">Patient </w:t>
      </w:r>
      <w:r w:rsidR="005B79D5">
        <w:rPr>
          <w:color w:val="002060"/>
          <w:sz w:val="32"/>
          <w:szCs w:val="32"/>
        </w:rPr>
        <w:t>D</w:t>
      </w:r>
      <w:r w:rsidR="00872C9D">
        <w:rPr>
          <w:color w:val="002060"/>
          <w:sz w:val="32"/>
          <w:szCs w:val="32"/>
        </w:rPr>
        <w:t xml:space="preserve">ay Admission </w:t>
      </w:r>
      <w:r w:rsidRPr="00A37761">
        <w:rPr>
          <w:color w:val="002060"/>
          <w:sz w:val="32"/>
          <w:szCs w:val="32"/>
        </w:rPr>
        <w:t>Form</w:t>
      </w:r>
    </w:p>
    <w:p w14:paraId="55FB8C89" w14:textId="77777777" w:rsidR="00366AE3" w:rsidRDefault="00366AE3">
      <w:pPr>
        <w:pStyle w:val="Heading2"/>
      </w:pPr>
    </w:p>
    <w:tbl>
      <w:tblPr>
        <w:tblW w:w="5288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Equal Employment Opportunity job application form"/>
      </w:tblPr>
      <w:tblGrid>
        <w:gridCol w:w="9899"/>
      </w:tblGrid>
      <w:tr w:rsidR="00F82A3F" w14:paraId="1B7B2DD3" w14:textId="77777777" w:rsidTr="0043500D">
        <w:tc>
          <w:tcPr>
            <w:tcW w:w="9899" w:type="dxa"/>
            <w:shd w:val="clear" w:color="auto" w:fill="92CDDC" w:themeFill="accent5" w:themeFillTint="99"/>
          </w:tcPr>
          <w:p w14:paraId="2E4B57FC" w14:textId="77777777" w:rsidR="00F82A3F" w:rsidRDefault="00F82A3F">
            <w:pPr>
              <w:pStyle w:val="Heading3"/>
            </w:pPr>
          </w:p>
        </w:tc>
      </w:tr>
      <w:tr w:rsidR="00F82A3F" w14:paraId="442BDE1B" w14:textId="77777777" w:rsidTr="0043500D">
        <w:tc>
          <w:tcPr>
            <w:tcW w:w="9899" w:type="dxa"/>
            <w:vAlign w:val="bottom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Applicant details"/>
            </w:tblPr>
            <w:tblGrid>
              <w:gridCol w:w="1904"/>
              <w:gridCol w:w="3331"/>
              <w:gridCol w:w="3236"/>
              <w:gridCol w:w="1428"/>
            </w:tblGrid>
            <w:tr w:rsidR="00F82A3F" w14:paraId="61CF02FF" w14:textId="77777777" w:rsidTr="000B5D54">
              <w:trPr>
                <w:trHeight w:val="243"/>
              </w:trPr>
              <w:tc>
                <w:tcPr>
                  <w:tcW w:w="1800" w:type="dxa"/>
                  <w:vAlign w:val="bottom"/>
                </w:tcPr>
                <w:p w14:paraId="5F99B1DF" w14:textId="77777777" w:rsidR="00F82A3F" w:rsidRPr="00B04BBD" w:rsidRDefault="00366AE3">
                  <w:pPr>
                    <w:rPr>
                      <w:sz w:val="22"/>
                      <w:szCs w:val="22"/>
                    </w:rPr>
                  </w:pPr>
                  <w:r w:rsidRPr="00B04BBD">
                    <w:rPr>
                      <w:sz w:val="22"/>
                      <w:szCs w:val="22"/>
                    </w:rPr>
                    <w:t>Pets</w:t>
                  </w:r>
                  <w:r w:rsidR="004C1F71" w:rsidRPr="00B04BBD">
                    <w:rPr>
                      <w:sz w:val="22"/>
                      <w:szCs w:val="22"/>
                    </w:rPr>
                    <w:t xml:space="preserve"> Name:</w:t>
                  </w:r>
                </w:p>
              </w:tc>
              <w:tc>
                <w:tcPr>
                  <w:tcW w:w="3150" w:type="dxa"/>
                  <w:tcBorders>
                    <w:bottom w:val="single" w:sz="4" w:space="0" w:color="auto"/>
                  </w:tcBorders>
                  <w:vAlign w:val="bottom"/>
                </w:tcPr>
                <w:p w14:paraId="26499706" w14:textId="77777777" w:rsidR="00F82A3F" w:rsidRDefault="00F82A3F"/>
              </w:tc>
              <w:tc>
                <w:tcPr>
                  <w:tcW w:w="3060" w:type="dxa"/>
                  <w:tcBorders>
                    <w:bottom w:val="single" w:sz="4" w:space="0" w:color="auto"/>
                  </w:tcBorders>
                  <w:vAlign w:val="bottom"/>
                </w:tcPr>
                <w:p w14:paraId="703380F1" w14:textId="77777777" w:rsidR="00F82A3F" w:rsidRDefault="00F82A3F"/>
              </w:tc>
              <w:tc>
                <w:tcPr>
                  <w:tcW w:w="1350" w:type="dxa"/>
                  <w:tcBorders>
                    <w:bottom w:val="single" w:sz="4" w:space="0" w:color="auto"/>
                  </w:tcBorders>
                  <w:vAlign w:val="bottom"/>
                </w:tcPr>
                <w:p w14:paraId="02E68D7F" w14:textId="77777777" w:rsidR="00F82A3F" w:rsidRDefault="00F82A3F"/>
              </w:tc>
            </w:tr>
            <w:tr w:rsidR="00F82A3F" w14:paraId="468412A3" w14:textId="77777777" w:rsidTr="000B5D54">
              <w:trPr>
                <w:trHeight w:val="188"/>
              </w:trPr>
              <w:tc>
                <w:tcPr>
                  <w:tcW w:w="1800" w:type="dxa"/>
                </w:tcPr>
                <w:p w14:paraId="5DB2E3E1" w14:textId="77777777" w:rsidR="00F82A3F" w:rsidRDefault="00F82A3F"/>
              </w:tc>
              <w:tc>
                <w:tcPr>
                  <w:tcW w:w="3150" w:type="dxa"/>
                  <w:tcBorders>
                    <w:top w:val="single" w:sz="4" w:space="0" w:color="auto"/>
                    <w:bottom w:val="single" w:sz="4" w:space="0" w:color="FFFFFF" w:themeColor="background1"/>
                  </w:tcBorders>
                </w:tcPr>
                <w:p w14:paraId="32DD0728" w14:textId="77777777" w:rsidR="00F82A3F" w:rsidRPr="008F0BF4" w:rsidRDefault="008F0BF4">
                  <w:pPr>
                    <w:pStyle w:val="ApplicantInformation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First</w:t>
                  </w:r>
                </w:p>
              </w:tc>
              <w:tc>
                <w:tcPr>
                  <w:tcW w:w="3060" w:type="dxa"/>
                  <w:tcBorders>
                    <w:top w:val="single" w:sz="4" w:space="0" w:color="auto"/>
                    <w:bottom w:val="single" w:sz="4" w:space="0" w:color="FFFFFF" w:themeColor="background1"/>
                  </w:tcBorders>
                </w:tcPr>
                <w:p w14:paraId="646849E5" w14:textId="77777777" w:rsidR="00F82A3F" w:rsidRPr="008F0BF4" w:rsidRDefault="008F0BF4" w:rsidP="008F0BF4">
                  <w:pPr>
                    <w:pStyle w:val="ApplicantInformation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                             Last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bottom w:val="single" w:sz="4" w:space="0" w:color="FFFFFF" w:themeColor="background1"/>
                  </w:tcBorders>
                </w:tcPr>
                <w:p w14:paraId="0FE7B128" w14:textId="77777777" w:rsidR="00F82A3F" w:rsidRPr="008F0BF4" w:rsidRDefault="00F82A3F">
                  <w:pPr>
                    <w:pStyle w:val="ApplicantInformation"/>
                    <w:rPr>
                      <w:sz w:val="18"/>
                      <w:szCs w:val="18"/>
                    </w:rPr>
                  </w:pPr>
                </w:p>
              </w:tc>
            </w:tr>
            <w:tr w:rsidR="00F82A3F" w14:paraId="02D8FB6C" w14:textId="77777777" w:rsidTr="000B5D54">
              <w:trPr>
                <w:trHeight w:val="125"/>
              </w:trPr>
              <w:tc>
                <w:tcPr>
                  <w:tcW w:w="1800" w:type="dxa"/>
                </w:tcPr>
                <w:p w14:paraId="53CBDF84" w14:textId="77777777" w:rsidR="00F82A3F" w:rsidRPr="008F0BF4" w:rsidRDefault="00E872ED">
                  <w:r w:rsidRPr="008F0BF4">
                    <w:t>Contact Information</w:t>
                  </w:r>
                </w:p>
              </w:tc>
              <w:tc>
                <w:tcPr>
                  <w:tcW w:w="3150" w:type="dxa"/>
                  <w:tcBorders>
                    <w:top w:val="single" w:sz="4" w:space="0" w:color="FFFFFF" w:themeColor="background1"/>
                  </w:tcBorders>
                </w:tcPr>
                <w:p w14:paraId="4F4A9ECC" w14:textId="77777777" w:rsidR="00F82A3F" w:rsidRDefault="00F82A3F">
                  <w:pPr>
                    <w:pStyle w:val="ApplicantInformation"/>
                  </w:pPr>
                </w:p>
              </w:tc>
              <w:tc>
                <w:tcPr>
                  <w:tcW w:w="3060" w:type="dxa"/>
                  <w:tcBorders>
                    <w:top w:val="single" w:sz="4" w:space="0" w:color="FFFFFF" w:themeColor="background1"/>
                  </w:tcBorders>
                </w:tcPr>
                <w:p w14:paraId="7CBADBC3" w14:textId="77777777" w:rsidR="00F82A3F" w:rsidRDefault="00F82A3F">
                  <w:pPr>
                    <w:pStyle w:val="ApplicantInformation"/>
                  </w:pPr>
                </w:p>
              </w:tc>
              <w:tc>
                <w:tcPr>
                  <w:tcW w:w="1350" w:type="dxa"/>
                  <w:tcBorders>
                    <w:top w:val="single" w:sz="4" w:space="0" w:color="FFFFFF" w:themeColor="background1"/>
                  </w:tcBorders>
                </w:tcPr>
                <w:p w14:paraId="278DB802" w14:textId="77777777" w:rsidR="00F82A3F" w:rsidRDefault="00F82A3F">
                  <w:pPr>
                    <w:pStyle w:val="ApplicantInformation"/>
                  </w:pPr>
                </w:p>
              </w:tc>
            </w:tr>
            <w:tr w:rsidR="00F82A3F" w14:paraId="106CFF8E" w14:textId="77777777" w:rsidTr="008F0BF4">
              <w:trPr>
                <w:trHeight w:val="297"/>
              </w:trPr>
              <w:tc>
                <w:tcPr>
                  <w:tcW w:w="1800" w:type="dxa"/>
                  <w:vAlign w:val="bottom"/>
                </w:tcPr>
                <w:p w14:paraId="593217C7" w14:textId="77777777" w:rsidR="00F82A3F" w:rsidRPr="008F0BF4" w:rsidRDefault="008F0BF4">
                  <w:r w:rsidRPr="008F0BF4">
                    <w:t>for T</w:t>
                  </w:r>
                  <w:r w:rsidR="00E872ED" w:rsidRPr="008F0BF4">
                    <w:t>oday</w:t>
                  </w:r>
                  <w:r w:rsidR="004C1F71" w:rsidRPr="008F0BF4">
                    <w:t>:</w:t>
                  </w:r>
                </w:p>
              </w:tc>
              <w:tc>
                <w:tcPr>
                  <w:tcW w:w="3150" w:type="dxa"/>
                  <w:tcBorders>
                    <w:bottom w:val="single" w:sz="4" w:space="0" w:color="auto"/>
                  </w:tcBorders>
                  <w:vAlign w:val="bottom"/>
                </w:tcPr>
                <w:p w14:paraId="71C71A50" w14:textId="77777777" w:rsidR="00F82A3F" w:rsidRDefault="004C1F71">
                  <w:r>
                    <w:t xml:space="preserve">(       </w:t>
                  </w:r>
                  <w:r w:rsidR="008F0BF4">
                    <w:t xml:space="preserve"> </w:t>
                  </w:r>
                  <w:r>
                    <w:t xml:space="preserve"> )</w:t>
                  </w:r>
                </w:p>
              </w:tc>
              <w:tc>
                <w:tcPr>
                  <w:tcW w:w="3060" w:type="dxa"/>
                  <w:tcBorders>
                    <w:bottom w:val="single" w:sz="4" w:space="0" w:color="auto"/>
                  </w:tcBorders>
                  <w:vAlign w:val="bottom"/>
                </w:tcPr>
                <w:p w14:paraId="7E496AEA" w14:textId="77777777" w:rsidR="00F82A3F" w:rsidRDefault="00F82A3F"/>
              </w:tc>
              <w:tc>
                <w:tcPr>
                  <w:tcW w:w="1350" w:type="dxa"/>
                  <w:tcBorders>
                    <w:bottom w:val="single" w:sz="4" w:space="0" w:color="auto"/>
                  </w:tcBorders>
                  <w:vAlign w:val="bottom"/>
                </w:tcPr>
                <w:p w14:paraId="61979CF3" w14:textId="77777777" w:rsidR="00F82A3F" w:rsidRDefault="00F82A3F"/>
              </w:tc>
            </w:tr>
          </w:tbl>
          <w:p w14:paraId="4094A5EE" w14:textId="77777777" w:rsidR="00F82A3F" w:rsidRPr="008F0BF4" w:rsidRDefault="008F0BF4">
            <w:pPr>
              <w:rPr>
                <w:i/>
                <w:sz w:val="18"/>
                <w:szCs w:val="18"/>
              </w:rPr>
            </w:pPr>
            <w:r>
              <w:t xml:space="preserve">                                     </w:t>
            </w:r>
            <w:r w:rsidRPr="008F0BF4">
              <w:rPr>
                <w:i/>
                <w:sz w:val="18"/>
                <w:szCs w:val="18"/>
              </w:rPr>
              <w:t>Phone</w:t>
            </w:r>
            <w:r>
              <w:rPr>
                <w:i/>
                <w:sz w:val="18"/>
                <w:szCs w:val="18"/>
              </w:rPr>
              <w:t xml:space="preserve">                                                           E-mail                                                          Date</w:t>
            </w:r>
          </w:p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Position applied for"/>
            </w:tblPr>
            <w:tblGrid>
              <w:gridCol w:w="1904"/>
              <w:gridCol w:w="7995"/>
            </w:tblGrid>
            <w:tr w:rsidR="00F82A3F" w14:paraId="160DB735" w14:textId="77777777" w:rsidTr="000B5D54">
              <w:trPr>
                <w:trHeight w:val="225"/>
              </w:trPr>
              <w:tc>
                <w:tcPr>
                  <w:tcW w:w="1904" w:type="dxa"/>
                  <w:vAlign w:val="bottom"/>
                </w:tcPr>
                <w:p w14:paraId="21AE6FE8" w14:textId="77777777" w:rsidR="00F82A3F" w:rsidRPr="008F0BF4" w:rsidRDefault="00E872ED">
                  <w:pPr>
                    <w:rPr>
                      <w:sz w:val="22"/>
                      <w:szCs w:val="22"/>
                    </w:rPr>
                  </w:pPr>
                  <w:r w:rsidRPr="008F0BF4">
                    <w:rPr>
                      <w:sz w:val="22"/>
                      <w:szCs w:val="22"/>
                    </w:rPr>
                    <w:t>Reason for Visit</w:t>
                  </w:r>
                  <w:r w:rsidR="004C1F71" w:rsidRPr="008F0BF4">
                    <w:rPr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7995" w:type="dxa"/>
                  <w:tcBorders>
                    <w:bottom w:val="single" w:sz="4" w:space="0" w:color="auto"/>
                  </w:tcBorders>
                  <w:vAlign w:val="bottom"/>
                </w:tcPr>
                <w:p w14:paraId="3C07E5F5" w14:textId="77777777" w:rsidR="00F82A3F" w:rsidRDefault="00F82A3F"/>
              </w:tc>
            </w:tr>
            <w:tr w:rsidR="004F4522" w14:paraId="6D7C8367" w14:textId="77777777" w:rsidTr="000B5D54">
              <w:trPr>
                <w:trHeight w:val="70"/>
              </w:trPr>
              <w:tc>
                <w:tcPr>
                  <w:tcW w:w="1904" w:type="dxa"/>
                  <w:vAlign w:val="bottom"/>
                </w:tcPr>
                <w:p w14:paraId="45A44097" w14:textId="77777777" w:rsidR="004F4522" w:rsidRPr="008F0BF4" w:rsidRDefault="004F4522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7995" w:type="dxa"/>
                  <w:tcBorders>
                    <w:bottom w:val="single" w:sz="4" w:space="0" w:color="auto"/>
                  </w:tcBorders>
                  <w:vAlign w:val="bottom"/>
                </w:tcPr>
                <w:p w14:paraId="494EC230" w14:textId="77777777" w:rsidR="004F4522" w:rsidRDefault="004F4522"/>
              </w:tc>
            </w:tr>
            <w:tr w:rsidR="00F82A3F" w14:paraId="19175574" w14:textId="77777777" w:rsidTr="000D1A37">
              <w:trPr>
                <w:trHeight w:val="70"/>
              </w:trPr>
              <w:tc>
                <w:tcPr>
                  <w:tcW w:w="1904" w:type="dxa"/>
                </w:tcPr>
                <w:p w14:paraId="4FC97173" w14:textId="77777777" w:rsidR="00F82A3F" w:rsidRDefault="00F82A3F"/>
              </w:tc>
              <w:tc>
                <w:tcPr>
                  <w:tcW w:w="7995" w:type="dxa"/>
                  <w:tcBorders>
                    <w:top w:val="single" w:sz="4" w:space="0" w:color="auto"/>
                  </w:tcBorders>
                </w:tcPr>
                <w:p w14:paraId="7E1224B6" w14:textId="77777777" w:rsidR="00F82A3F" w:rsidRDefault="00F82A3F"/>
              </w:tc>
            </w:tr>
          </w:tbl>
          <w:p w14:paraId="2F35F605" w14:textId="77777777" w:rsidR="00F82A3F" w:rsidRDefault="00F82A3F"/>
        </w:tc>
      </w:tr>
      <w:tr w:rsidR="00F82A3F" w14:paraId="7CBDFB10" w14:textId="77777777" w:rsidTr="0043500D">
        <w:trPr>
          <w:trHeight w:val="80"/>
        </w:trPr>
        <w:tc>
          <w:tcPr>
            <w:tcW w:w="9899" w:type="dxa"/>
            <w:shd w:val="clear" w:color="auto" w:fill="92CDDC" w:themeFill="accent5" w:themeFillTint="99"/>
          </w:tcPr>
          <w:p w14:paraId="61F485CD" w14:textId="77777777" w:rsidR="00F82A3F" w:rsidRDefault="00F82A3F" w:rsidP="000A2BB5">
            <w:pPr>
              <w:pStyle w:val="Heading3"/>
            </w:pPr>
          </w:p>
        </w:tc>
      </w:tr>
      <w:tr w:rsidR="00F82A3F" w14:paraId="2D9F361A" w14:textId="77777777" w:rsidTr="0043500D">
        <w:trPr>
          <w:trHeight w:val="720"/>
        </w:trPr>
        <w:tc>
          <w:tcPr>
            <w:tcW w:w="9899" w:type="dxa"/>
          </w:tcPr>
          <w:p w14:paraId="1F557CBE" w14:textId="77777777" w:rsidR="00F82A3F" w:rsidRPr="00B04BBD" w:rsidRDefault="000A2BB5" w:rsidP="00392B4D">
            <w:pPr>
              <w:pStyle w:val="Heading4"/>
              <w:rPr>
                <w:rFonts w:ascii="Century" w:hAnsi="Century"/>
                <w:sz w:val="24"/>
                <w:szCs w:val="24"/>
              </w:rPr>
            </w:pPr>
            <w:r w:rsidRPr="00B04BBD">
              <w:rPr>
                <w:rFonts w:ascii="Century" w:hAnsi="Century"/>
                <w:sz w:val="24"/>
                <w:szCs w:val="24"/>
              </w:rPr>
              <w:t>Required</w:t>
            </w:r>
            <w:r w:rsidR="00392B4D" w:rsidRPr="00B04BBD">
              <w:rPr>
                <w:rFonts w:ascii="Century" w:hAnsi="Century"/>
                <w:sz w:val="24"/>
                <w:szCs w:val="24"/>
              </w:rPr>
              <w:t xml:space="preserve"> Up to date</w:t>
            </w:r>
            <w:r w:rsidRPr="00B04BBD">
              <w:rPr>
                <w:rFonts w:ascii="Century" w:hAnsi="Century"/>
                <w:sz w:val="24"/>
                <w:szCs w:val="24"/>
              </w:rPr>
              <w:t xml:space="preserve"> Items</w:t>
            </w:r>
          </w:p>
        </w:tc>
      </w:tr>
      <w:tr w:rsidR="00F82A3F" w14:paraId="36E51465" w14:textId="77777777" w:rsidTr="0043500D">
        <w:trPr>
          <w:trHeight w:val="1485"/>
        </w:trPr>
        <w:tc>
          <w:tcPr>
            <w:tcW w:w="9899" w:type="dxa"/>
          </w:tcPr>
          <w:tbl>
            <w:tblPr>
              <w:tblW w:w="10802" w:type="dxa"/>
              <w:tblLayout w:type="fixed"/>
              <w:tblLook w:val="04A0" w:firstRow="1" w:lastRow="0" w:firstColumn="1" w:lastColumn="0" w:noHBand="0" w:noVBand="1"/>
              <w:tblDescription w:val="Applicant's racial or ethnic group"/>
            </w:tblPr>
            <w:tblGrid>
              <w:gridCol w:w="319"/>
              <w:gridCol w:w="1631"/>
              <w:gridCol w:w="258"/>
              <w:gridCol w:w="61"/>
              <w:gridCol w:w="258"/>
              <w:gridCol w:w="952"/>
              <w:gridCol w:w="319"/>
              <w:gridCol w:w="224"/>
              <w:gridCol w:w="319"/>
              <w:gridCol w:w="3028"/>
              <w:gridCol w:w="319"/>
              <w:gridCol w:w="237"/>
              <w:gridCol w:w="2877"/>
            </w:tblGrid>
            <w:tr w:rsidR="00A51C81" w14:paraId="187F721C" w14:textId="29B9A1A5" w:rsidTr="0043500D">
              <w:trPr>
                <w:trHeight w:val="320"/>
              </w:trPr>
              <w:sdt>
                <w:sdtPr>
                  <w:rPr>
                    <w:rFonts w:ascii="Andalus" w:hAnsi="Andalus" w:cs="Andalus"/>
                  </w:rPr>
                  <w:id w:val="-2095471637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319" w:type="dxa"/>
                      <w:vAlign w:val="bottom"/>
                    </w:tcPr>
                    <w:p w14:paraId="4FEB5C4F" w14:textId="77777777" w:rsidR="00A51C81" w:rsidRPr="00B04BBD" w:rsidRDefault="00A51C81" w:rsidP="00A51C81">
                      <w:pPr>
                        <w:rPr>
                          <w:rFonts w:ascii="Andalus" w:hAnsi="Andalus" w:cs="Andalus"/>
                        </w:rPr>
                      </w:pPr>
                      <w:r w:rsidRPr="00B04BBD">
                        <w:rPr>
                          <w:rFonts w:ascii="Segoe UI Symbol" w:eastAsia="MS Gothic" w:hAnsi="Segoe UI Symbol" w:cs="Segoe UI Symbol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1950" w:type="dxa"/>
                  <w:gridSpan w:val="3"/>
                  <w:vAlign w:val="bottom"/>
                </w:tcPr>
                <w:p w14:paraId="13412CE0" w14:textId="2026E145" w:rsidR="00A51C81" w:rsidRPr="00EA2BF4" w:rsidRDefault="00A51C81" w:rsidP="00A51C81">
                  <w:pPr>
                    <w:rPr>
                      <w:rFonts w:ascii="Century" w:hAnsi="Century" w:cs="Andalus"/>
                    </w:rPr>
                  </w:pPr>
                  <w:r>
                    <w:rPr>
                      <w:rFonts w:ascii="Century" w:hAnsi="Century" w:cs="Andalus"/>
                    </w:rPr>
                    <w:t>Hospitality Care</w:t>
                  </w:r>
                  <w:r w:rsidRPr="00EA2BF4">
                    <w:rPr>
                      <w:rFonts w:ascii="Century" w:hAnsi="Century" w:cs="Andalus"/>
                    </w:rPr>
                    <w:t xml:space="preserve">   </w:t>
                  </w:r>
                  <w:r>
                    <w:rPr>
                      <w:rFonts w:ascii="Century" w:hAnsi="Century" w:cs="Andalus"/>
                    </w:rPr>
                    <w:t xml:space="preserve">   </w:t>
                  </w:r>
                  <w:r w:rsidRPr="00EA2BF4">
                    <w:rPr>
                      <w:rFonts w:ascii="Century" w:hAnsi="Century" w:cs="Andalus"/>
                      <w:color w:val="984806" w:themeColor="accent6" w:themeShade="80"/>
                    </w:rPr>
                    <w:t>$</w:t>
                  </w:r>
                  <w:r>
                    <w:rPr>
                      <w:rFonts w:ascii="Century" w:hAnsi="Century" w:cs="Andalus"/>
                      <w:color w:val="984806" w:themeColor="accent6" w:themeShade="80"/>
                    </w:rPr>
                    <w:t>7.07</w:t>
                  </w:r>
                </w:p>
              </w:tc>
              <w:sdt>
                <w:sdtPr>
                  <w:rPr>
                    <w:rFonts w:ascii="Century" w:hAnsi="Century" w:cs="Andalus"/>
                  </w:rPr>
                  <w:id w:val="-2014217588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258" w:type="dxa"/>
                      <w:vAlign w:val="bottom"/>
                    </w:tcPr>
                    <w:p w14:paraId="46634F9D" w14:textId="77777777" w:rsidR="00A51C81" w:rsidRPr="00EA2BF4" w:rsidRDefault="00A51C81" w:rsidP="00A51C81">
                      <w:pPr>
                        <w:rPr>
                          <w:rFonts w:ascii="Century" w:hAnsi="Century" w:cs="Andalus"/>
                        </w:rPr>
                      </w:pPr>
                      <w:r w:rsidRPr="00EA2BF4">
                        <w:rPr>
                          <w:rFonts w:ascii="Segoe UI Symbol" w:eastAsia="MS Gothic" w:hAnsi="Segoe UI Symbol" w:cs="Segoe UI Symbol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1271" w:type="dxa"/>
                  <w:gridSpan w:val="2"/>
                  <w:vAlign w:val="bottom"/>
                </w:tcPr>
                <w:p w14:paraId="6AF20363" w14:textId="0CA97351" w:rsidR="00A51C81" w:rsidRPr="00EA2BF4" w:rsidRDefault="00A51C81" w:rsidP="00A51C81">
                  <w:pPr>
                    <w:rPr>
                      <w:rFonts w:ascii="Century" w:hAnsi="Century" w:cs="Andalus"/>
                    </w:rPr>
                  </w:pPr>
                  <w:r w:rsidRPr="00EA2BF4">
                    <w:rPr>
                      <w:rFonts w:ascii="Century" w:hAnsi="Century" w:cs="Andalus"/>
                    </w:rPr>
                    <w:t>FVRCP</w:t>
                  </w:r>
                  <w:r>
                    <w:rPr>
                      <w:rFonts w:ascii="Century" w:hAnsi="Century" w:cs="Andalus"/>
                    </w:rPr>
                    <w:t xml:space="preserve">         </w:t>
                  </w:r>
                  <w:r>
                    <w:rPr>
                      <w:rFonts w:ascii="Century" w:hAnsi="Century" w:cs="Andalus"/>
                      <w:color w:val="984806" w:themeColor="accent6" w:themeShade="80"/>
                    </w:rPr>
                    <w:t>$26.76</w:t>
                  </w:r>
                </w:p>
              </w:tc>
              <w:sdt>
                <w:sdtPr>
                  <w:rPr>
                    <w:rFonts w:ascii="Century" w:hAnsi="Century"/>
                  </w:rPr>
                  <w:id w:val="-1248573932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543" w:type="dxa"/>
                      <w:gridSpan w:val="2"/>
                      <w:vAlign w:val="bottom"/>
                    </w:tcPr>
                    <w:p w14:paraId="6178E67F" w14:textId="77777777" w:rsidR="00A51C81" w:rsidRPr="00EA2BF4" w:rsidRDefault="00A51C81" w:rsidP="00A51C81">
                      <w:pPr>
                        <w:rPr>
                          <w:rFonts w:ascii="Century" w:hAnsi="Century"/>
                        </w:rPr>
                      </w:pPr>
                      <w:r w:rsidRPr="00EA2BF4">
                        <w:rPr>
                          <w:rFonts w:ascii="Segoe UI Symbol" w:eastAsia="MS Gothic" w:hAnsi="Segoe UI Symbol" w:cs="Segoe UI Symbol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3347" w:type="dxa"/>
                  <w:gridSpan w:val="2"/>
                  <w:vAlign w:val="bottom"/>
                </w:tcPr>
                <w:p w14:paraId="762F87F3" w14:textId="75EC8CA1" w:rsidR="00A51C81" w:rsidRPr="00EA2BF4" w:rsidRDefault="00A51C81" w:rsidP="00A51C81">
                  <w:pPr>
                    <w:rPr>
                      <w:rFonts w:ascii="Century" w:hAnsi="Century" w:cs="Andalus"/>
                    </w:rPr>
                  </w:pPr>
                  <w:r w:rsidRPr="00EA2BF4">
                    <w:rPr>
                      <w:rFonts w:ascii="Century" w:hAnsi="Century" w:cs="Andalus"/>
                    </w:rPr>
                    <w:t xml:space="preserve">Intestinal Parasite </w:t>
                  </w:r>
                  <w:r w:rsidR="00337AA3" w:rsidRPr="00EA2BF4">
                    <w:rPr>
                      <w:rFonts w:ascii="Century" w:hAnsi="Century" w:cs="Andalus"/>
                    </w:rPr>
                    <w:t>Screen</w:t>
                  </w:r>
                  <w:r w:rsidR="00337AA3">
                    <w:rPr>
                      <w:rFonts w:ascii="Century" w:hAnsi="Century" w:cs="Andalus"/>
                    </w:rPr>
                    <w:t xml:space="preserve"> $</w:t>
                  </w:r>
                  <w:r>
                    <w:rPr>
                      <w:rFonts w:ascii="Century" w:hAnsi="Century" w:cs="Andalus"/>
                      <w:color w:val="984806" w:themeColor="accent6" w:themeShade="80"/>
                    </w:rPr>
                    <w:t>31.38</w:t>
                  </w:r>
                </w:p>
              </w:tc>
              <w:sdt>
                <w:sdtPr>
                  <w:rPr>
                    <w:rFonts w:ascii="Century" w:hAnsi="Century"/>
                  </w:rPr>
                  <w:id w:val="-2074648509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237" w:type="dxa"/>
                      <w:vAlign w:val="bottom"/>
                    </w:tcPr>
                    <w:p w14:paraId="517AFE7F" w14:textId="29873F7E" w:rsidR="00A51C81" w:rsidRDefault="00A51C81" w:rsidP="00A51C81">
                      <w:r w:rsidRPr="00EA2BF4">
                        <w:rPr>
                          <w:rFonts w:ascii="Segoe UI Symbol" w:eastAsia="MS Gothic" w:hAnsi="Segoe UI Symbol" w:cs="Segoe UI Symbol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2877" w:type="dxa"/>
                  <w:vAlign w:val="bottom"/>
                </w:tcPr>
                <w:p w14:paraId="768239E1" w14:textId="0A35FF4E" w:rsidR="00A51C81" w:rsidRDefault="00A51C81" w:rsidP="00A51C81">
                  <w:r>
                    <w:rPr>
                      <w:rFonts w:ascii="Century" w:hAnsi="Century" w:cs="Andalus"/>
                    </w:rPr>
                    <w:t xml:space="preserve">Bordetella </w:t>
                  </w:r>
                  <w:r w:rsidR="006E102E">
                    <w:rPr>
                      <w:rFonts w:ascii="Century" w:hAnsi="Century" w:cs="Andalus"/>
                      <w:color w:val="984806" w:themeColor="accent6" w:themeShade="80"/>
                    </w:rPr>
                    <w:t>$26.65</w:t>
                  </w:r>
                </w:p>
              </w:tc>
            </w:tr>
            <w:tr w:rsidR="00341CCC" w14:paraId="73CF8F00" w14:textId="77777777" w:rsidTr="0043500D">
              <w:trPr>
                <w:gridAfter w:val="2"/>
                <w:wAfter w:w="3114" w:type="dxa"/>
                <w:trHeight w:val="687"/>
              </w:trPr>
              <w:sdt>
                <w:sdtPr>
                  <w:rPr>
                    <w:rFonts w:ascii="Andalus" w:hAnsi="Andalus" w:cs="Andalus"/>
                  </w:rPr>
                  <w:id w:val="-1049454864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319" w:type="dxa"/>
                      <w:vAlign w:val="bottom"/>
                    </w:tcPr>
                    <w:p w14:paraId="6C496753" w14:textId="77777777" w:rsidR="00341CCC" w:rsidRPr="00B04BBD" w:rsidRDefault="00341CCC" w:rsidP="00341CCC">
                      <w:pPr>
                        <w:rPr>
                          <w:rFonts w:ascii="Andalus" w:hAnsi="Andalus" w:cs="Andalus"/>
                        </w:rPr>
                      </w:pPr>
                      <w:r w:rsidRPr="00B04BBD">
                        <w:rPr>
                          <w:rFonts w:ascii="Segoe UI Symbol" w:eastAsia="MS Gothic" w:hAnsi="Segoe UI Symbol" w:cs="Segoe UI Symbol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1950" w:type="dxa"/>
                  <w:gridSpan w:val="3"/>
                  <w:vAlign w:val="bottom"/>
                </w:tcPr>
                <w:p w14:paraId="570DBC1C" w14:textId="7084C020" w:rsidR="00341CCC" w:rsidRPr="00EA2BF4" w:rsidRDefault="00341CCC" w:rsidP="00341CCC">
                  <w:pPr>
                    <w:rPr>
                      <w:rFonts w:ascii="Century" w:hAnsi="Century" w:cs="Andalus"/>
                    </w:rPr>
                  </w:pPr>
                  <w:r w:rsidRPr="00EA2BF4">
                    <w:rPr>
                      <w:rFonts w:ascii="Century" w:hAnsi="Century" w:cs="Andalus"/>
                    </w:rPr>
                    <w:t xml:space="preserve">Rabies           </w:t>
                  </w:r>
                  <w:r>
                    <w:rPr>
                      <w:rFonts w:ascii="Century" w:hAnsi="Century" w:cs="Andalus"/>
                    </w:rPr>
                    <w:t xml:space="preserve">         </w:t>
                  </w:r>
                  <w:r>
                    <w:rPr>
                      <w:rFonts w:ascii="Century" w:hAnsi="Century" w:cs="Andalus"/>
                      <w:color w:val="984806" w:themeColor="accent6" w:themeShade="80"/>
                    </w:rPr>
                    <w:t>$19.48</w:t>
                  </w:r>
                </w:p>
              </w:tc>
              <w:sdt>
                <w:sdtPr>
                  <w:rPr>
                    <w:rFonts w:ascii="Century" w:hAnsi="Century" w:cs="Andalus"/>
                  </w:rPr>
                  <w:id w:val="-794911626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258" w:type="dxa"/>
                      <w:vAlign w:val="bottom"/>
                    </w:tcPr>
                    <w:p w14:paraId="44F659CF" w14:textId="77777777" w:rsidR="00341CCC" w:rsidRPr="00EA2BF4" w:rsidRDefault="00341CCC" w:rsidP="00341CCC">
                      <w:pPr>
                        <w:rPr>
                          <w:rFonts w:ascii="Century" w:hAnsi="Century" w:cs="Andalus"/>
                        </w:rPr>
                      </w:pPr>
                      <w:r w:rsidRPr="00EA2BF4">
                        <w:rPr>
                          <w:rFonts w:ascii="Segoe UI Symbol" w:eastAsia="MS Gothic" w:hAnsi="Segoe UI Symbol" w:cs="Segoe UI Symbol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1271" w:type="dxa"/>
                  <w:gridSpan w:val="2"/>
                  <w:vAlign w:val="bottom"/>
                </w:tcPr>
                <w:p w14:paraId="39E039A9" w14:textId="67AC2976" w:rsidR="00341CCC" w:rsidRPr="00EA2BF4" w:rsidRDefault="00341CCC" w:rsidP="00341CCC">
                  <w:pPr>
                    <w:rPr>
                      <w:rFonts w:ascii="Century" w:hAnsi="Century" w:cs="Andalus"/>
                    </w:rPr>
                  </w:pPr>
                  <w:r w:rsidRPr="00EA2BF4">
                    <w:rPr>
                      <w:rFonts w:ascii="Century" w:hAnsi="Century" w:cs="Andalus"/>
                    </w:rPr>
                    <w:t>D</w:t>
                  </w:r>
                  <w:r>
                    <w:rPr>
                      <w:rFonts w:ascii="Century" w:hAnsi="Century" w:cs="Andalus"/>
                    </w:rPr>
                    <w:t xml:space="preserve">HLPP    </w:t>
                  </w:r>
                  <w:r>
                    <w:rPr>
                      <w:rFonts w:ascii="Century" w:hAnsi="Century" w:cs="Andalus"/>
                      <w:color w:val="984806" w:themeColor="accent6" w:themeShade="80"/>
                    </w:rPr>
                    <w:t>$34.02</w:t>
                  </w:r>
                  <w:r w:rsidRPr="00EA2BF4">
                    <w:rPr>
                      <w:rFonts w:ascii="Century" w:hAnsi="Century" w:cs="Andalus"/>
                      <w:color w:val="984806" w:themeColor="accent6" w:themeShade="80"/>
                    </w:rPr>
                    <w:t xml:space="preserve">  </w:t>
                  </w:r>
                </w:p>
              </w:tc>
              <w:sdt>
                <w:sdtPr>
                  <w:rPr>
                    <w:rFonts w:ascii="Century" w:hAnsi="Century"/>
                  </w:rPr>
                  <w:id w:val="-1044450748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543" w:type="dxa"/>
                      <w:gridSpan w:val="2"/>
                      <w:vAlign w:val="bottom"/>
                    </w:tcPr>
                    <w:p w14:paraId="6A10CB9A" w14:textId="536F7430" w:rsidR="00341CCC" w:rsidRPr="00EA2BF4" w:rsidRDefault="00341CCC" w:rsidP="00341CCC">
                      <w:pPr>
                        <w:rPr>
                          <w:rFonts w:ascii="Century" w:hAnsi="Century"/>
                        </w:rPr>
                      </w:pPr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3347" w:type="dxa"/>
                  <w:gridSpan w:val="2"/>
                  <w:vAlign w:val="bottom"/>
                </w:tcPr>
                <w:p w14:paraId="54F91966" w14:textId="77777777" w:rsidR="00341CCC" w:rsidRDefault="00341CCC" w:rsidP="00341CCC">
                  <w:pPr>
                    <w:rPr>
                      <w:rFonts w:ascii="Century" w:hAnsi="Century" w:cs="Andalus"/>
                      <w:color w:val="984806" w:themeColor="accent6" w:themeShade="80"/>
                    </w:rPr>
                  </w:pPr>
                  <w:r>
                    <w:rPr>
                      <w:rFonts w:ascii="Century" w:hAnsi="Century" w:cs="Andalus"/>
                      <w:color w:val="984806" w:themeColor="accent6" w:themeShade="80"/>
                    </w:rPr>
                    <w:t xml:space="preserve">  </w:t>
                  </w:r>
                </w:p>
                <w:p w14:paraId="73503CB0" w14:textId="1374CBB6" w:rsidR="00341CCC" w:rsidRDefault="00341CCC" w:rsidP="00341CCC">
                  <w:pPr>
                    <w:rPr>
                      <w:rFonts w:ascii="Century" w:hAnsi="Century" w:cs="Andalus"/>
                      <w:color w:val="984806" w:themeColor="accent6" w:themeShade="80"/>
                    </w:rPr>
                  </w:pPr>
                  <w:r>
                    <w:rPr>
                      <w:rFonts w:ascii="Century" w:hAnsi="Century" w:cs="Andalus"/>
                    </w:rPr>
                    <w:t xml:space="preserve">Bivalent </w:t>
                  </w:r>
                  <w:r w:rsidR="00337AA3">
                    <w:rPr>
                      <w:rFonts w:ascii="Century" w:hAnsi="Century" w:cs="Andalus"/>
                    </w:rPr>
                    <w:t>Flu Vax</w:t>
                  </w:r>
                  <w:r w:rsidR="0091155F">
                    <w:rPr>
                      <w:rFonts w:ascii="Century" w:hAnsi="Century" w:cs="Andalus"/>
                    </w:rPr>
                    <w:t xml:space="preserve"> </w:t>
                  </w:r>
                  <w:r>
                    <w:rPr>
                      <w:rFonts w:ascii="Century" w:hAnsi="Century" w:cs="Andalus"/>
                      <w:color w:val="984806" w:themeColor="accent6" w:themeShade="80"/>
                    </w:rPr>
                    <w:t xml:space="preserve">$38.91-66.17   </w:t>
                  </w:r>
                </w:p>
                <w:p w14:paraId="215FD087" w14:textId="314F91BE" w:rsidR="00341CCC" w:rsidRPr="00EA2BF4" w:rsidRDefault="00341CCC" w:rsidP="00341CCC">
                  <w:pPr>
                    <w:rPr>
                      <w:rFonts w:ascii="Century" w:hAnsi="Century" w:cs="Andalus"/>
                    </w:rPr>
                  </w:pPr>
                </w:p>
              </w:tc>
            </w:tr>
            <w:tr w:rsidR="0043500D" w14:paraId="746FE8A5" w14:textId="77777777" w:rsidTr="0043500D">
              <w:trPr>
                <w:gridAfter w:val="3"/>
                <w:wAfter w:w="3433" w:type="dxa"/>
                <w:trHeight w:val="67"/>
              </w:trPr>
              <w:tc>
                <w:tcPr>
                  <w:tcW w:w="1950" w:type="dxa"/>
                  <w:gridSpan w:val="2"/>
                  <w:vAlign w:val="bottom"/>
                </w:tcPr>
                <w:p w14:paraId="1A150670" w14:textId="77777777" w:rsidR="0043500D" w:rsidRPr="00EA2BF4" w:rsidRDefault="0043500D" w:rsidP="00341CCC">
                  <w:pPr>
                    <w:rPr>
                      <w:rFonts w:ascii="Century" w:hAnsi="Century" w:cs="Andalus"/>
                    </w:rPr>
                  </w:pPr>
                </w:p>
              </w:tc>
              <w:tc>
                <w:tcPr>
                  <w:tcW w:w="258" w:type="dxa"/>
                  <w:vAlign w:val="bottom"/>
                </w:tcPr>
                <w:p w14:paraId="33A4B4A7" w14:textId="77777777" w:rsidR="0043500D" w:rsidRPr="00EA2BF4" w:rsidRDefault="0043500D" w:rsidP="00341CCC">
                  <w:pPr>
                    <w:rPr>
                      <w:rFonts w:ascii="Segoe UI Symbol" w:eastAsia="MS Gothic" w:hAnsi="Segoe UI Symbol" w:cs="Segoe UI Symbol"/>
                    </w:rPr>
                  </w:pPr>
                </w:p>
              </w:tc>
              <w:tc>
                <w:tcPr>
                  <w:tcW w:w="1271" w:type="dxa"/>
                  <w:gridSpan w:val="3"/>
                  <w:vAlign w:val="bottom"/>
                </w:tcPr>
                <w:p w14:paraId="50B34CD3" w14:textId="77777777" w:rsidR="0043500D" w:rsidRPr="00EA2BF4" w:rsidRDefault="0043500D" w:rsidP="00341CCC">
                  <w:pPr>
                    <w:rPr>
                      <w:rFonts w:ascii="Century" w:hAnsi="Century" w:cs="Andalus"/>
                    </w:rPr>
                  </w:pPr>
                </w:p>
              </w:tc>
              <w:tc>
                <w:tcPr>
                  <w:tcW w:w="543" w:type="dxa"/>
                  <w:gridSpan w:val="2"/>
                  <w:vAlign w:val="bottom"/>
                </w:tcPr>
                <w:p w14:paraId="0997128C" w14:textId="77777777" w:rsidR="0043500D" w:rsidRDefault="0043500D" w:rsidP="00341CCC">
                  <w:pPr>
                    <w:rPr>
                      <w:rFonts w:ascii="MS Gothic" w:eastAsia="MS Gothic" w:hAnsi="MS Gothic"/>
                    </w:rPr>
                  </w:pPr>
                </w:p>
              </w:tc>
              <w:tc>
                <w:tcPr>
                  <w:tcW w:w="3347" w:type="dxa"/>
                  <w:gridSpan w:val="2"/>
                  <w:vAlign w:val="bottom"/>
                </w:tcPr>
                <w:p w14:paraId="03AF3AD0" w14:textId="77777777" w:rsidR="0043500D" w:rsidRDefault="0043500D" w:rsidP="00341CCC">
                  <w:pPr>
                    <w:rPr>
                      <w:rFonts w:ascii="Century" w:hAnsi="Century" w:cs="Andalus"/>
                    </w:rPr>
                  </w:pPr>
                </w:p>
              </w:tc>
            </w:tr>
          </w:tbl>
          <w:p w14:paraId="7CADE988" w14:textId="77777777" w:rsidR="00F82A3F" w:rsidRDefault="00F82A3F"/>
        </w:tc>
      </w:tr>
      <w:tr w:rsidR="00F82A3F" w14:paraId="428AE51C" w14:textId="77777777" w:rsidTr="0043500D">
        <w:trPr>
          <w:trHeight w:val="720"/>
        </w:trPr>
        <w:tc>
          <w:tcPr>
            <w:tcW w:w="9899" w:type="dxa"/>
          </w:tcPr>
          <w:p w14:paraId="0D4C48A0" w14:textId="7FC1333E" w:rsidR="00F82A3F" w:rsidRPr="00B04BBD" w:rsidRDefault="0037303D" w:rsidP="00A83606">
            <w:pPr>
              <w:pStyle w:val="Heading4"/>
              <w:rPr>
                <w:rFonts w:ascii="Century" w:hAnsi="Century"/>
                <w:sz w:val="24"/>
                <w:szCs w:val="24"/>
              </w:rPr>
            </w:pPr>
            <w:r w:rsidRPr="00B04BBD">
              <w:rPr>
                <w:rFonts w:ascii="Century" w:hAnsi="Century"/>
                <w:sz w:val="24"/>
                <w:szCs w:val="24"/>
              </w:rPr>
              <w:t xml:space="preserve">May </w:t>
            </w:r>
            <w:r w:rsidR="006600AC" w:rsidRPr="00B04BBD">
              <w:rPr>
                <w:rFonts w:ascii="Century" w:hAnsi="Century"/>
                <w:sz w:val="24"/>
                <w:szCs w:val="24"/>
              </w:rPr>
              <w:t>we proceed with treatments or tests</w:t>
            </w:r>
            <w:r w:rsidRPr="00B04BBD">
              <w:rPr>
                <w:rFonts w:ascii="Century" w:hAnsi="Century"/>
                <w:sz w:val="24"/>
                <w:szCs w:val="24"/>
              </w:rPr>
              <w:t xml:space="preserve"> after the exam</w:t>
            </w:r>
            <w:r w:rsidR="00C32CD4">
              <w:rPr>
                <w:rFonts w:ascii="Century" w:hAnsi="Century"/>
                <w:sz w:val="24"/>
                <w:szCs w:val="24"/>
              </w:rPr>
              <w:t>?</w:t>
            </w:r>
          </w:p>
        </w:tc>
      </w:tr>
      <w:tr w:rsidR="00F82A3F" w14:paraId="4FEB0C1F" w14:textId="77777777" w:rsidTr="0043500D">
        <w:trPr>
          <w:trHeight w:val="207"/>
        </w:trPr>
        <w:tc>
          <w:tcPr>
            <w:tcW w:w="9899" w:type="dxa"/>
          </w:tcPr>
          <w:tbl>
            <w:tblPr>
              <w:tblW w:w="5000" w:type="pct"/>
              <w:tblLayout w:type="fixed"/>
              <w:tblLook w:val="04A0" w:firstRow="1" w:lastRow="0" w:firstColumn="1" w:lastColumn="0" w:noHBand="0" w:noVBand="1"/>
              <w:tblDescription w:val="Applicant's gender"/>
            </w:tblPr>
            <w:tblGrid>
              <w:gridCol w:w="469"/>
              <w:gridCol w:w="4004"/>
              <w:gridCol w:w="381"/>
              <w:gridCol w:w="5045"/>
            </w:tblGrid>
            <w:tr w:rsidR="006600AC" w14:paraId="401CE635" w14:textId="77777777" w:rsidTr="000B5D54">
              <w:trPr>
                <w:trHeight w:val="80"/>
              </w:trPr>
              <w:sdt>
                <w:sdtPr>
                  <w:id w:val="-1824575670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444" w:type="dxa"/>
                      <w:vAlign w:val="bottom"/>
                    </w:tcPr>
                    <w:p w14:paraId="65844BD8" w14:textId="77777777" w:rsidR="006600AC" w:rsidRDefault="006600AC">
                      <w:r>
                        <w:rPr>
                          <w:rFonts w:ascii="MS Gothic" w:eastAsia="MS Gothic" w:hint="eastAsia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3786" w:type="dxa"/>
                  <w:vAlign w:val="bottom"/>
                </w:tcPr>
                <w:p w14:paraId="1F5E9428" w14:textId="131F8ED5" w:rsidR="006600AC" w:rsidRPr="00EA2BF4" w:rsidRDefault="006600AC">
                  <w:pPr>
                    <w:rPr>
                      <w:rFonts w:ascii="Century" w:hAnsi="Century"/>
                    </w:rPr>
                  </w:pPr>
                  <w:r w:rsidRPr="00EA2BF4">
                    <w:rPr>
                      <w:rFonts w:ascii="Century" w:hAnsi="Century"/>
                    </w:rPr>
                    <w:t>Yes, Not to exceed $</w:t>
                  </w:r>
                  <w:r w:rsidR="00716C79">
                    <w:rPr>
                      <w:rFonts w:ascii="Century" w:hAnsi="Century"/>
                    </w:rPr>
                    <w:t>_________________</w:t>
                  </w:r>
                </w:p>
              </w:tc>
              <w:sdt>
                <w:sdtPr>
                  <w:rPr>
                    <w:rFonts w:ascii="Century" w:hAnsi="Century"/>
                  </w:rPr>
                  <w:id w:val="2108236701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360" w:type="dxa"/>
                      <w:vAlign w:val="bottom"/>
                    </w:tcPr>
                    <w:p w14:paraId="0A669196" w14:textId="77777777" w:rsidR="006600AC" w:rsidRPr="00EA2BF4" w:rsidRDefault="006600AC">
                      <w:pPr>
                        <w:rPr>
                          <w:rFonts w:ascii="Century" w:hAnsi="Century"/>
                        </w:rPr>
                      </w:pPr>
                      <w:r w:rsidRPr="00EA2BF4">
                        <w:rPr>
                          <w:rFonts w:ascii="Segoe UI Symbol" w:eastAsia="MS Gothic" w:hAnsi="Segoe UI Symbol" w:cs="Segoe UI Symbol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4770" w:type="dxa"/>
                  <w:vAlign w:val="bottom"/>
                </w:tcPr>
                <w:p w14:paraId="1BEBCCCF" w14:textId="77777777" w:rsidR="006600AC" w:rsidRPr="00EA2BF4" w:rsidRDefault="006600AC">
                  <w:pPr>
                    <w:rPr>
                      <w:rFonts w:ascii="Century" w:hAnsi="Century"/>
                    </w:rPr>
                  </w:pPr>
                  <w:r w:rsidRPr="00EA2BF4">
                    <w:rPr>
                      <w:rFonts w:ascii="Century" w:hAnsi="Century"/>
                    </w:rPr>
                    <w:t>Call for Approval</w:t>
                  </w:r>
                </w:p>
              </w:tc>
            </w:tr>
          </w:tbl>
          <w:p w14:paraId="2FB86442" w14:textId="77777777" w:rsidR="00F82A3F" w:rsidRDefault="00F82A3F"/>
        </w:tc>
      </w:tr>
      <w:tr w:rsidR="00F82A3F" w14:paraId="44946748" w14:textId="77777777" w:rsidTr="0043500D">
        <w:trPr>
          <w:trHeight w:val="720"/>
        </w:trPr>
        <w:tc>
          <w:tcPr>
            <w:tcW w:w="9899" w:type="dxa"/>
            <w:vAlign w:val="bottom"/>
          </w:tcPr>
          <w:p w14:paraId="073CDA6E" w14:textId="77777777" w:rsidR="00F82A3F" w:rsidRPr="00B04BBD" w:rsidRDefault="006600AC" w:rsidP="00652624">
            <w:pPr>
              <w:pStyle w:val="Heading4"/>
              <w:rPr>
                <w:rFonts w:ascii="Century" w:hAnsi="Century"/>
                <w:sz w:val="24"/>
                <w:szCs w:val="24"/>
              </w:rPr>
            </w:pPr>
            <w:r w:rsidRPr="00B04BBD">
              <w:rPr>
                <w:rFonts w:ascii="Century" w:hAnsi="Century"/>
                <w:sz w:val="24"/>
                <w:szCs w:val="24"/>
              </w:rPr>
              <w:t>Additional</w:t>
            </w:r>
            <w:r w:rsidR="00652624" w:rsidRPr="00B04BBD">
              <w:rPr>
                <w:rFonts w:ascii="Century" w:hAnsi="Century"/>
                <w:sz w:val="24"/>
                <w:szCs w:val="24"/>
              </w:rPr>
              <w:t xml:space="preserve"> Features </w:t>
            </w:r>
          </w:p>
        </w:tc>
      </w:tr>
      <w:tr w:rsidR="00F82A3F" w14:paraId="3D538753" w14:textId="77777777" w:rsidTr="0043500D">
        <w:tc>
          <w:tcPr>
            <w:tcW w:w="9899" w:type="dxa"/>
          </w:tcPr>
          <w:tbl>
            <w:tblPr>
              <w:tblW w:w="9810" w:type="dxa"/>
              <w:tblLayout w:type="fixed"/>
              <w:tblLook w:val="04A0" w:firstRow="1" w:lastRow="0" w:firstColumn="1" w:lastColumn="0" w:noHBand="0" w:noVBand="1"/>
              <w:tblDescription w:val="Where applicant heard about the position"/>
            </w:tblPr>
            <w:tblGrid>
              <w:gridCol w:w="445"/>
              <w:gridCol w:w="2525"/>
              <w:gridCol w:w="360"/>
              <w:gridCol w:w="3060"/>
              <w:gridCol w:w="360"/>
              <w:gridCol w:w="3060"/>
            </w:tblGrid>
            <w:tr w:rsidR="00F82A3F" w14:paraId="4AF46B98" w14:textId="77777777" w:rsidTr="000B5D54">
              <w:trPr>
                <w:trHeight w:val="270"/>
              </w:trPr>
              <w:sdt>
                <w:sdtPr>
                  <w:rPr>
                    <w:rFonts w:ascii="Century" w:hAnsi="Century" w:cs="Andalus"/>
                  </w:rPr>
                  <w:id w:val="-1655751635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445" w:type="dxa"/>
                      <w:vAlign w:val="bottom"/>
                    </w:tcPr>
                    <w:p w14:paraId="0C4B0D47" w14:textId="77777777" w:rsidR="00F82A3F" w:rsidRPr="00EA2BF4" w:rsidRDefault="004C1F71">
                      <w:pPr>
                        <w:rPr>
                          <w:rFonts w:ascii="Century" w:hAnsi="Century" w:cs="Andalus"/>
                        </w:rPr>
                      </w:pPr>
                      <w:r w:rsidRPr="00EA2BF4">
                        <w:rPr>
                          <w:rFonts w:ascii="Segoe UI Symbol" w:eastAsia="MS Gothic" w:hAnsi="Segoe UI Symbol" w:cs="Segoe UI Symbol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2525" w:type="dxa"/>
                  <w:vAlign w:val="bottom"/>
                </w:tcPr>
                <w:p w14:paraId="36490149" w14:textId="173C4EDE" w:rsidR="00F82A3F" w:rsidRPr="00EA2BF4" w:rsidRDefault="005B4B46">
                  <w:pPr>
                    <w:rPr>
                      <w:rFonts w:ascii="Century" w:hAnsi="Century" w:cs="Andalus"/>
                    </w:rPr>
                  </w:pPr>
                  <w:r w:rsidRPr="00EA2BF4">
                    <w:rPr>
                      <w:rFonts w:ascii="Century" w:hAnsi="Century" w:cs="Andalus"/>
                    </w:rPr>
                    <w:t>Nail T</w:t>
                  </w:r>
                  <w:r w:rsidR="006600AC" w:rsidRPr="00EA2BF4">
                    <w:rPr>
                      <w:rFonts w:ascii="Century" w:hAnsi="Century" w:cs="Andalus"/>
                    </w:rPr>
                    <w:t>rim</w:t>
                  </w:r>
                  <w:r w:rsidR="006D4A5C">
                    <w:rPr>
                      <w:rFonts w:ascii="Century" w:hAnsi="Century" w:cs="Andalus"/>
                    </w:rPr>
                    <w:t xml:space="preserve">           </w:t>
                  </w:r>
                  <w:r w:rsidR="00D11999">
                    <w:rPr>
                      <w:rFonts w:ascii="Century" w:hAnsi="Century" w:cs="Andalus"/>
                      <w:color w:val="984806" w:themeColor="accent6" w:themeShade="80"/>
                    </w:rPr>
                    <w:t>$</w:t>
                  </w:r>
                  <w:r w:rsidR="00E62664">
                    <w:rPr>
                      <w:rFonts w:ascii="Century" w:hAnsi="Century" w:cs="Andalus"/>
                      <w:color w:val="984806" w:themeColor="accent6" w:themeShade="80"/>
                    </w:rPr>
                    <w:t>24.17</w:t>
                  </w:r>
                </w:p>
              </w:tc>
              <w:sdt>
                <w:sdtPr>
                  <w:rPr>
                    <w:rFonts w:ascii="Century" w:hAnsi="Century" w:cs="Andalus"/>
                  </w:rPr>
                  <w:id w:val="1218552714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360" w:type="dxa"/>
                      <w:vAlign w:val="bottom"/>
                    </w:tcPr>
                    <w:p w14:paraId="29C3129B" w14:textId="77777777" w:rsidR="00F82A3F" w:rsidRPr="00EA2BF4" w:rsidRDefault="004C1F71">
                      <w:pPr>
                        <w:rPr>
                          <w:rFonts w:ascii="Century" w:hAnsi="Century" w:cs="Andalus"/>
                        </w:rPr>
                      </w:pPr>
                      <w:r w:rsidRPr="00EA2BF4">
                        <w:rPr>
                          <w:rFonts w:ascii="Segoe UI Symbol" w:eastAsia="MS Gothic" w:hAnsi="Segoe UI Symbol" w:cs="Segoe UI Symbol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3060" w:type="dxa"/>
                  <w:vAlign w:val="bottom"/>
                </w:tcPr>
                <w:p w14:paraId="3BAD89EB" w14:textId="64760D09" w:rsidR="00F82A3F" w:rsidRPr="00EA2BF4" w:rsidRDefault="006600AC">
                  <w:pPr>
                    <w:rPr>
                      <w:rFonts w:ascii="Century" w:hAnsi="Century" w:cs="Andalus"/>
                    </w:rPr>
                  </w:pPr>
                  <w:r w:rsidRPr="00EA2BF4">
                    <w:rPr>
                      <w:rFonts w:ascii="Century" w:hAnsi="Century" w:cs="Andalus"/>
                    </w:rPr>
                    <w:t xml:space="preserve">Express Anal </w:t>
                  </w:r>
                  <w:r w:rsidR="008E1EAB" w:rsidRPr="00EA2BF4">
                    <w:rPr>
                      <w:rFonts w:ascii="Century" w:hAnsi="Century" w:cs="Andalus"/>
                    </w:rPr>
                    <w:t>Glands</w:t>
                  </w:r>
                  <w:r w:rsidR="008E1EAB">
                    <w:rPr>
                      <w:rFonts w:ascii="Century" w:hAnsi="Century" w:cs="Andalus"/>
                    </w:rPr>
                    <w:t xml:space="preserve"> </w:t>
                  </w:r>
                  <w:r w:rsidR="00337AA3">
                    <w:rPr>
                      <w:rFonts w:ascii="Century" w:hAnsi="Century" w:cs="Andalus"/>
                    </w:rPr>
                    <w:t>$</w:t>
                  </w:r>
                  <w:r w:rsidR="007A1DA9">
                    <w:rPr>
                      <w:rFonts w:ascii="Century" w:hAnsi="Century" w:cs="Andalus"/>
                      <w:color w:val="984806" w:themeColor="accent6" w:themeShade="80"/>
                    </w:rPr>
                    <w:t>24.55</w:t>
                  </w:r>
                </w:p>
              </w:tc>
              <w:sdt>
                <w:sdtPr>
                  <w:rPr>
                    <w:rFonts w:ascii="Century" w:hAnsi="Century" w:cs="Andalus"/>
                  </w:rPr>
                  <w:id w:val="1088818671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360" w:type="dxa"/>
                      <w:vAlign w:val="bottom"/>
                    </w:tcPr>
                    <w:p w14:paraId="0B90CC66" w14:textId="77777777" w:rsidR="00F82A3F" w:rsidRPr="00EA2BF4" w:rsidRDefault="004C1F71">
                      <w:pPr>
                        <w:rPr>
                          <w:rFonts w:ascii="Century" w:hAnsi="Century" w:cs="Andalus"/>
                        </w:rPr>
                      </w:pPr>
                      <w:r w:rsidRPr="00EA2BF4">
                        <w:rPr>
                          <w:rFonts w:ascii="Segoe UI Symbol" w:eastAsia="MS Gothic" w:hAnsi="Segoe UI Symbol" w:cs="Segoe UI Symbol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3060" w:type="dxa"/>
                  <w:vAlign w:val="bottom"/>
                </w:tcPr>
                <w:p w14:paraId="4CFE183B" w14:textId="6CBCB5F6" w:rsidR="00F82A3F" w:rsidRPr="00EA2BF4" w:rsidRDefault="00A37761">
                  <w:pPr>
                    <w:rPr>
                      <w:rFonts w:ascii="Century" w:hAnsi="Century" w:cs="Andalus"/>
                    </w:rPr>
                  </w:pPr>
                  <w:r w:rsidRPr="00EA2BF4">
                    <w:rPr>
                      <w:rFonts w:ascii="Century" w:hAnsi="Century" w:cs="Andalus"/>
                    </w:rPr>
                    <w:t>Shave Potty Trail</w:t>
                  </w:r>
                  <w:r>
                    <w:rPr>
                      <w:rFonts w:ascii="Century" w:hAnsi="Century" w:cs="Andalus"/>
                    </w:rPr>
                    <w:t xml:space="preserve">      </w:t>
                  </w:r>
                  <w:r>
                    <w:rPr>
                      <w:rFonts w:ascii="Century" w:hAnsi="Century" w:cs="Andalus"/>
                      <w:color w:val="984806" w:themeColor="accent6" w:themeShade="80"/>
                    </w:rPr>
                    <w:t>$14.70</w:t>
                  </w:r>
                </w:p>
              </w:tc>
            </w:tr>
            <w:tr w:rsidR="00F82A3F" w14:paraId="5C5F5AC3" w14:textId="77777777" w:rsidTr="000B5D54">
              <w:trPr>
                <w:trHeight w:val="360"/>
              </w:trPr>
              <w:sdt>
                <w:sdtPr>
                  <w:rPr>
                    <w:rFonts w:ascii="Century" w:hAnsi="Century" w:cs="Andalus"/>
                  </w:rPr>
                  <w:id w:val="-679745899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445" w:type="dxa"/>
                      <w:vAlign w:val="bottom"/>
                    </w:tcPr>
                    <w:p w14:paraId="1DD09018" w14:textId="77777777" w:rsidR="00F82A3F" w:rsidRPr="00EA2BF4" w:rsidRDefault="004C1F71">
                      <w:pPr>
                        <w:rPr>
                          <w:rFonts w:ascii="Century" w:hAnsi="Century" w:cs="Andalus"/>
                        </w:rPr>
                      </w:pPr>
                      <w:r w:rsidRPr="00EA2BF4">
                        <w:rPr>
                          <w:rFonts w:ascii="Segoe UI Symbol" w:eastAsia="MS Gothic" w:hAnsi="Segoe UI Symbol" w:cs="Segoe UI Symbol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2525" w:type="dxa"/>
                  <w:vAlign w:val="bottom"/>
                </w:tcPr>
                <w:p w14:paraId="6534B572" w14:textId="405CC734" w:rsidR="00F82A3F" w:rsidRPr="00EA2BF4" w:rsidRDefault="005B4B46">
                  <w:pPr>
                    <w:rPr>
                      <w:rFonts w:ascii="Century" w:hAnsi="Century" w:cs="Andalus"/>
                    </w:rPr>
                  </w:pPr>
                  <w:r w:rsidRPr="00EA2BF4">
                    <w:rPr>
                      <w:rFonts w:ascii="Century" w:hAnsi="Century" w:cs="Andalus"/>
                    </w:rPr>
                    <w:t xml:space="preserve">Shape Nails  </w:t>
                  </w:r>
                  <w:r w:rsidR="006D4A5C">
                    <w:rPr>
                      <w:rFonts w:ascii="Century" w:hAnsi="Century" w:cs="Andalus"/>
                    </w:rPr>
                    <w:t xml:space="preserve">      </w:t>
                  </w:r>
                  <w:r w:rsidR="00D11999">
                    <w:rPr>
                      <w:rFonts w:ascii="Century" w:hAnsi="Century" w:cs="Andalus"/>
                      <w:color w:val="984806" w:themeColor="accent6" w:themeShade="80"/>
                    </w:rPr>
                    <w:t>$</w:t>
                  </w:r>
                  <w:r w:rsidR="007A1DA9">
                    <w:rPr>
                      <w:rFonts w:ascii="Century" w:hAnsi="Century" w:cs="Andalus"/>
                      <w:color w:val="984806" w:themeColor="accent6" w:themeShade="80"/>
                    </w:rPr>
                    <w:t>42.03</w:t>
                  </w:r>
                </w:p>
              </w:tc>
              <w:sdt>
                <w:sdtPr>
                  <w:rPr>
                    <w:rFonts w:ascii="Century" w:hAnsi="Century" w:cs="Andalus"/>
                  </w:rPr>
                  <w:id w:val="60768567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360" w:type="dxa"/>
                      <w:vAlign w:val="bottom"/>
                    </w:tcPr>
                    <w:p w14:paraId="3221B041" w14:textId="77777777" w:rsidR="00F82A3F" w:rsidRPr="00EA2BF4" w:rsidRDefault="004C1F71">
                      <w:pPr>
                        <w:rPr>
                          <w:rFonts w:ascii="Century" w:hAnsi="Century" w:cs="Andalus"/>
                        </w:rPr>
                      </w:pPr>
                      <w:r w:rsidRPr="00EA2BF4">
                        <w:rPr>
                          <w:rFonts w:ascii="Segoe UI Symbol" w:eastAsia="MS Gothic" w:hAnsi="Segoe UI Symbol" w:cs="Segoe UI Symbol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3060" w:type="dxa"/>
                  <w:vAlign w:val="bottom"/>
                </w:tcPr>
                <w:p w14:paraId="51737F49" w14:textId="32A1E6EF" w:rsidR="00F82A3F" w:rsidRPr="00EA2BF4" w:rsidRDefault="005B4B46">
                  <w:pPr>
                    <w:rPr>
                      <w:rFonts w:ascii="Century" w:hAnsi="Century" w:cs="Andalus"/>
                    </w:rPr>
                  </w:pPr>
                  <w:r w:rsidRPr="00EA2BF4">
                    <w:rPr>
                      <w:rFonts w:ascii="Century" w:hAnsi="Century" w:cs="Andalus"/>
                    </w:rPr>
                    <w:t>Microchip</w:t>
                  </w:r>
                  <w:r w:rsidR="006D4A5C">
                    <w:rPr>
                      <w:rFonts w:ascii="Century" w:hAnsi="Century" w:cs="Andalus"/>
                    </w:rPr>
                    <w:t xml:space="preserve">                    </w:t>
                  </w:r>
                  <w:r w:rsidR="006D4A5C" w:rsidRPr="006D4A5C">
                    <w:rPr>
                      <w:rFonts w:ascii="Century" w:hAnsi="Century" w:cs="Andalus"/>
                      <w:color w:val="984806" w:themeColor="accent6" w:themeShade="80"/>
                    </w:rPr>
                    <w:t>$</w:t>
                  </w:r>
                  <w:r w:rsidR="007A1DA9">
                    <w:rPr>
                      <w:rFonts w:ascii="Century" w:hAnsi="Century" w:cs="Andalus"/>
                      <w:color w:val="984806" w:themeColor="accent6" w:themeShade="80"/>
                    </w:rPr>
                    <w:t>82.68</w:t>
                  </w:r>
                </w:p>
              </w:tc>
              <w:sdt>
                <w:sdtPr>
                  <w:rPr>
                    <w:rFonts w:ascii="Century" w:hAnsi="Century" w:cs="Andalus"/>
                  </w:rPr>
                  <w:id w:val="-768234742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360" w:type="dxa"/>
                      <w:vAlign w:val="bottom"/>
                    </w:tcPr>
                    <w:p w14:paraId="56E6ECE8" w14:textId="77777777" w:rsidR="00F82A3F" w:rsidRPr="00EA2BF4" w:rsidRDefault="004C1F71">
                      <w:pPr>
                        <w:rPr>
                          <w:rFonts w:ascii="Century" w:hAnsi="Century" w:cs="Andalus"/>
                        </w:rPr>
                      </w:pPr>
                      <w:r w:rsidRPr="00EA2BF4">
                        <w:rPr>
                          <w:rFonts w:ascii="Segoe UI Symbol" w:eastAsia="MS Gothic" w:hAnsi="Segoe UI Symbol" w:cs="Segoe UI Symbol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3060" w:type="dxa"/>
                  <w:vAlign w:val="bottom"/>
                </w:tcPr>
                <w:p w14:paraId="741B74DE" w14:textId="4C08D1B4" w:rsidR="00F82A3F" w:rsidRPr="00EA2BF4" w:rsidRDefault="005B4B46">
                  <w:pPr>
                    <w:rPr>
                      <w:rFonts w:ascii="Century" w:hAnsi="Century" w:cs="Andalus"/>
                    </w:rPr>
                  </w:pPr>
                  <w:r w:rsidRPr="00EA2BF4">
                    <w:rPr>
                      <w:rFonts w:ascii="Century" w:hAnsi="Century" w:cs="Andalus"/>
                    </w:rPr>
                    <w:t>Clean Ears</w:t>
                  </w:r>
                  <w:r w:rsidR="00B37CE8">
                    <w:rPr>
                      <w:rFonts w:ascii="Century" w:hAnsi="Century" w:cs="Andalus"/>
                    </w:rPr>
                    <w:t xml:space="preserve"> </w:t>
                  </w:r>
                  <w:r w:rsidR="007A1DA9">
                    <w:rPr>
                      <w:rFonts w:ascii="Century" w:hAnsi="Century" w:cs="Andalus"/>
                    </w:rPr>
                    <w:t>(</w:t>
                  </w:r>
                  <w:r w:rsidR="008E1EAB">
                    <w:rPr>
                      <w:rFonts w:ascii="Century" w:hAnsi="Century" w:cs="Andalus"/>
                    </w:rPr>
                    <w:t xml:space="preserve">Minor)  </w:t>
                  </w:r>
                  <w:r w:rsidR="00D11999">
                    <w:rPr>
                      <w:rFonts w:ascii="Century" w:hAnsi="Century" w:cs="Andalus"/>
                      <w:color w:val="984806" w:themeColor="accent6" w:themeShade="80"/>
                    </w:rPr>
                    <w:t>$</w:t>
                  </w:r>
                  <w:r w:rsidR="00A37761">
                    <w:rPr>
                      <w:rFonts w:ascii="Century" w:hAnsi="Century" w:cs="Andalus"/>
                      <w:color w:val="984806" w:themeColor="accent6" w:themeShade="80"/>
                    </w:rPr>
                    <w:t>23.34</w:t>
                  </w:r>
                </w:p>
              </w:tc>
            </w:tr>
            <w:tr w:rsidR="00F82A3F" w14:paraId="11B0D00D" w14:textId="77777777" w:rsidTr="000B5D54">
              <w:trPr>
                <w:trHeight w:val="360"/>
              </w:trPr>
              <w:sdt>
                <w:sdtPr>
                  <w:rPr>
                    <w:rFonts w:ascii="Century" w:hAnsi="Century" w:cs="Andalus"/>
                  </w:rPr>
                  <w:id w:val="543024716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445" w:type="dxa"/>
                      <w:vAlign w:val="bottom"/>
                    </w:tcPr>
                    <w:p w14:paraId="5129DD41" w14:textId="77777777" w:rsidR="00F82A3F" w:rsidRPr="00EA2BF4" w:rsidRDefault="004C1F71">
                      <w:pPr>
                        <w:rPr>
                          <w:rFonts w:ascii="Century" w:hAnsi="Century" w:cs="Andalus"/>
                          <w:noProof/>
                        </w:rPr>
                      </w:pPr>
                      <w:r w:rsidRPr="00EA2BF4">
                        <w:rPr>
                          <w:rFonts w:ascii="Segoe UI Symbol" w:eastAsia="MS Gothic" w:hAnsi="Segoe UI Symbol" w:cs="Segoe UI Symbol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2525" w:type="dxa"/>
                  <w:vAlign w:val="bottom"/>
                </w:tcPr>
                <w:p w14:paraId="4E19EE77" w14:textId="4E94E355" w:rsidR="00F82A3F" w:rsidRPr="00EA2BF4" w:rsidRDefault="00A37761">
                  <w:pPr>
                    <w:tabs>
                      <w:tab w:val="left" w:pos="2237"/>
                    </w:tabs>
                    <w:rPr>
                      <w:rFonts w:ascii="Century" w:hAnsi="Century" w:cs="Andalus"/>
                    </w:rPr>
                  </w:pPr>
                  <w:r>
                    <w:rPr>
                      <w:rFonts w:ascii="Century" w:hAnsi="Century" w:cs="Andalus"/>
                    </w:rPr>
                    <w:t xml:space="preserve">Brush Teeth       </w:t>
                  </w:r>
                  <w:r>
                    <w:rPr>
                      <w:rFonts w:ascii="Century" w:hAnsi="Century" w:cs="Andalus"/>
                      <w:color w:val="984806" w:themeColor="accent6" w:themeShade="80"/>
                    </w:rPr>
                    <w:t>$14.71</w:t>
                  </w:r>
                  <w:r w:rsidRPr="004F56A4">
                    <w:rPr>
                      <w:rFonts w:ascii="Century" w:hAnsi="Century" w:cs="Andalus"/>
                      <w:color w:val="984806" w:themeColor="accent6" w:themeShade="80"/>
                    </w:rPr>
                    <w:t xml:space="preserve">           </w:t>
                  </w:r>
                </w:p>
              </w:tc>
              <w:sdt>
                <w:sdtPr>
                  <w:rPr>
                    <w:rFonts w:ascii="Century" w:hAnsi="Century" w:cs="Andalus"/>
                  </w:rPr>
                  <w:id w:val="484822697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360" w:type="dxa"/>
                      <w:vAlign w:val="bottom"/>
                    </w:tcPr>
                    <w:p w14:paraId="53DE1BA1" w14:textId="77777777" w:rsidR="00F82A3F" w:rsidRPr="00EA2BF4" w:rsidRDefault="00534BFF">
                      <w:pPr>
                        <w:rPr>
                          <w:rFonts w:ascii="Century" w:hAnsi="Century" w:cs="Andalus"/>
                          <w:noProof/>
                        </w:rPr>
                      </w:pPr>
                      <w:r w:rsidRPr="00EA2BF4">
                        <w:rPr>
                          <w:rFonts w:ascii="Segoe UI Symbol" w:eastAsia="MS Gothic" w:hAnsi="Segoe UI Symbol" w:cs="Segoe UI Symbol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3060" w:type="dxa"/>
                  <w:vAlign w:val="bottom"/>
                </w:tcPr>
                <w:p w14:paraId="0AD6C582" w14:textId="08776E6E" w:rsidR="00F82A3F" w:rsidRPr="00EA2BF4" w:rsidRDefault="00A37761">
                  <w:pPr>
                    <w:rPr>
                      <w:rFonts w:ascii="Century" w:hAnsi="Century" w:cs="Andalus"/>
                    </w:rPr>
                  </w:pPr>
                  <w:r w:rsidRPr="00EA2BF4">
                    <w:rPr>
                      <w:rFonts w:ascii="Century" w:hAnsi="Century" w:cs="Andalus"/>
                    </w:rPr>
                    <w:t xml:space="preserve">Other </w:t>
                  </w:r>
                  <w:sdt>
                    <w:sdtPr>
                      <w:rPr>
                        <w:rFonts w:ascii="Century" w:hAnsi="Century" w:cs="Andalus"/>
                      </w:rPr>
                      <w:id w:val="1498993274"/>
                      <w:placeholder>
                        <w:docPart w:val="F3A45509E1EC456899F2D7FDF6DD96FC"/>
                      </w:placeholder>
                      <w15:appearance w15:val="hidden"/>
                    </w:sdtPr>
                    <w:sdtEndPr/>
                    <w:sdtContent>
                      <w:r w:rsidRPr="00EA2BF4">
                        <w:rPr>
                          <w:rFonts w:ascii="Century" w:hAnsi="Century" w:cs="Andalus"/>
                          <w:u w:val="single"/>
                        </w:rPr>
                        <w:tab/>
                      </w:r>
                      <w:r>
                        <w:rPr>
                          <w:rFonts w:ascii="Century" w:hAnsi="Century" w:cs="Andalus"/>
                          <w:u w:val="single"/>
                        </w:rPr>
                        <w:t>____________________</w:t>
                      </w:r>
                    </w:sdtContent>
                  </w:sdt>
                </w:p>
              </w:tc>
              <w:sdt>
                <w:sdtPr>
                  <w:rPr>
                    <w:rFonts w:ascii="Century" w:hAnsi="Century" w:cs="Andalus"/>
                  </w:rPr>
                  <w:id w:val="-1913924076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360" w:type="dxa"/>
                      <w:vAlign w:val="bottom"/>
                    </w:tcPr>
                    <w:p w14:paraId="6C63D3C8" w14:textId="77777777" w:rsidR="00F82A3F" w:rsidRPr="00EA2BF4" w:rsidRDefault="00652624">
                      <w:pPr>
                        <w:rPr>
                          <w:rFonts w:ascii="Century" w:hAnsi="Century" w:cs="Andalus"/>
                          <w:noProof/>
                        </w:rPr>
                      </w:pPr>
                      <w:r w:rsidRPr="00EA2BF4">
                        <w:rPr>
                          <w:rFonts w:ascii="Segoe UI Symbol" w:eastAsia="MS Gothic" w:hAnsi="Segoe UI Symbol" w:cs="Segoe UI Symbol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3060" w:type="dxa"/>
                  <w:vAlign w:val="bottom"/>
                </w:tcPr>
                <w:p w14:paraId="4CC08B67" w14:textId="56DE6B9D" w:rsidR="00F82A3F" w:rsidRPr="00EA2BF4" w:rsidRDefault="00A37761">
                  <w:pPr>
                    <w:rPr>
                      <w:rFonts w:ascii="Century" w:hAnsi="Century" w:cs="Andalus"/>
                    </w:rPr>
                  </w:pPr>
                  <w:r w:rsidRPr="00EA2BF4">
                    <w:rPr>
                      <w:rFonts w:ascii="Century" w:hAnsi="Century" w:cs="Andalus"/>
                    </w:rPr>
                    <w:t xml:space="preserve">Other </w:t>
                  </w:r>
                  <w:sdt>
                    <w:sdtPr>
                      <w:rPr>
                        <w:rFonts w:ascii="Century" w:hAnsi="Century" w:cs="Andalus"/>
                      </w:rPr>
                      <w:id w:val="989052644"/>
                      <w:placeholder>
                        <w:docPart w:val="035861FEC4144C0E8C066335D7046CFB"/>
                      </w:placeholder>
                      <w15:appearance w15:val="hidden"/>
                    </w:sdtPr>
                    <w:sdtEndPr/>
                    <w:sdtContent>
                      <w:r w:rsidRPr="00EA2BF4">
                        <w:rPr>
                          <w:rFonts w:ascii="Century" w:hAnsi="Century" w:cs="Andalus"/>
                          <w:u w:val="single"/>
                        </w:rPr>
                        <w:tab/>
                      </w:r>
                      <w:r>
                        <w:rPr>
                          <w:rFonts w:ascii="Century" w:hAnsi="Century" w:cs="Andalus"/>
                          <w:u w:val="single"/>
                        </w:rPr>
                        <w:t>___________________</w:t>
                      </w:r>
                    </w:sdtContent>
                  </w:sdt>
                </w:p>
              </w:tc>
            </w:tr>
          </w:tbl>
          <w:p w14:paraId="472A5033" w14:textId="77777777" w:rsidR="00F82A3F" w:rsidRDefault="00F82A3F"/>
        </w:tc>
      </w:tr>
    </w:tbl>
    <w:p w14:paraId="487B49FA" w14:textId="77777777" w:rsidR="00D916CB" w:rsidRDefault="005B4B46" w:rsidP="00B52712">
      <w:r>
        <w:t xml:space="preserve"> </w:t>
      </w:r>
    </w:p>
    <w:p w14:paraId="4E90CE69" w14:textId="6A393161" w:rsidR="00E62664" w:rsidRDefault="005B4B46" w:rsidP="00B52712">
      <w:pPr>
        <w:rPr>
          <w:rFonts w:ascii="Century" w:hAnsi="Century"/>
        </w:rPr>
      </w:pPr>
      <w:r w:rsidRPr="00EA2BF4">
        <w:rPr>
          <w:rFonts w:ascii="Century" w:hAnsi="Century"/>
        </w:rPr>
        <w:t>By signing below</w:t>
      </w:r>
      <w:r w:rsidR="007304F5">
        <w:rPr>
          <w:rFonts w:ascii="Century" w:hAnsi="Century"/>
        </w:rPr>
        <w:t>,</w:t>
      </w:r>
      <w:r w:rsidRPr="00EA2BF4">
        <w:rPr>
          <w:rFonts w:ascii="Century" w:hAnsi="Century"/>
        </w:rPr>
        <w:t xml:space="preserve"> I am authoriz</w:t>
      </w:r>
      <w:r w:rsidR="007304F5">
        <w:rPr>
          <w:rFonts w:ascii="Century" w:hAnsi="Century"/>
        </w:rPr>
        <w:t>ing</w:t>
      </w:r>
      <w:r w:rsidRPr="00EA2BF4">
        <w:rPr>
          <w:rFonts w:ascii="Century" w:hAnsi="Century"/>
        </w:rPr>
        <w:t xml:space="preserve"> to consent the performance of the following procedure(s). I assume all financial responsibility for all services rendered and understand that payment is due at the time of patient release. I authorize </w:t>
      </w:r>
      <w:r w:rsidR="00A03519">
        <w:rPr>
          <w:rFonts w:ascii="Century" w:hAnsi="Century"/>
        </w:rPr>
        <w:t>Halcyon VH</w:t>
      </w:r>
      <w:r w:rsidRPr="00EA2BF4">
        <w:rPr>
          <w:rFonts w:ascii="Century" w:hAnsi="Century"/>
        </w:rPr>
        <w:t xml:space="preserve"> to use all reasonable precautions and perform what is necessary in the event of an emergency at my expense.</w:t>
      </w:r>
      <w:r w:rsidR="007304F5">
        <w:rPr>
          <w:rFonts w:ascii="Century" w:hAnsi="Century"/>
        </w:rPr>
        <w:t xml:space="preserve"> Day Admissions must be current on all vaccines. If not current, </w:t>
      </w:r>
      <w:r w:rsidR="006C4975">
        <w:rPr>
          <w:rFonts w:ascii="Century" w:hAnsi="Century"/>
        </w:rPr>
        <w:t>your pet</w:t>
      </w:r>
      <w:r w:rsidR="007304F5">
        <w:rPr>
          <w:rFonts w:ascii="Century" w:hAnsi="Century"/>
        </w:rPr>
        <w:t xml:space="preserve"> will be updated while they are </w:t>
      </w:r>
      <w:r w:rsidR="00E62664">
        <w:rPr>
          <w:rFonts w:ascii="Century" w:hAnsi="Century"/>
        </w:rPr>
        <w:t xml:space="preserve">here if the clinician deems, they are healthy enough to receive vaccines. </w:t>
      </w:r>
    </w:p>
    <w:p w14:paraId="619F8083" w14:textId="425523C8" w:rsidR="00E62664" w:rsidRPr="00EA2BF4" w:rsidRDefault="00E62664" w:rsidP="00B52712">
      <w:pPr>
        <w:rPr>
          <w:rFonts w:ascii="Century" w:hAnsi="Century"/>
        </w:rPr>
      </w:pPr>
      <w:r w:rsidRPr="00E62664">
        <w:rPr>
          <w:rFonts w:ascii="Century" w:hAnsi="Century"/>
          <w:b/>
          <w:bCs/>
        </w:rPr>
        <w:t>Patients must be picked-up by 4:40 p.m. There will be a $75 late fee charge a</w:t>
      </w:r>
      <w:r w:rsidR="000438FD">
        <w:rPr>
          <w:rFonts w:ascii="Century" w:hAnsi="Century"/>
          <w:b/>
          <w:bCs/>
        </w:rPr>
        <w:t>t</w:t>
      </w:r>
      <w:r w:rsidRPr="00E62664">
        <w:rPr>
          <w:rFonts w:ascii="Century" w:hAnsi="Century"/>
          <w:b/>
          <w:bCs/>
        </w:rPr>
        <w:t xml:space="preserve"> 5</w:t>
      </w:r>
      <w:r w:rsidR="006C4975">
        <w:rPr>
          <w:rFonts w:ascii="Century" w:hAnsi="Century"/>
          <w:b/>
          <w:bCs/>
        </w:rPr>
        <w:t xml:space="preserve"> p.m.</w:t>
      </w:r>
      <w:r w:rsidRPr="00E62664">
        <w:rPr>
          <w:rFonts w:ascii="Century" w:hAnsi="Century"/>
          <w:b/>
          <w:bCs/>
        </w:rPr>
        <w:t xml:space="preserve"> </w:t>
      </w:r>
      <w:r w:rsidR="006C4975">
        <w:rPr>
          <w:rFonts w:ascii="Century" w:hAnsi="Century"/>
          <w:b/>
          <w:bCs/>
        </w:rPr>
        <w:t>with an additional $1 per</w:t>
      </w:r>
      <w:r w:rsidRPr="00E62664">
        <w:rPr>
          <w:rFonts w:ascii="Century" w:hAnsi="Century"/>
          <w:b/>
          <w:bCs/>
        </w:rPr>
        <w:t xml:space="preserve"> minute every minute after.</w:t>
      </w:r>
    </w:p>
    <w:p w14:paraId="597D0060" w14:textId="77777777" w:rsidR="00D916CB" w:rsidRDefault="00D916CB" w:rsidP="00B52712"/>
    <w:tbl>
      <w:tblPr>
        <w:tblStyle w:val="TableGrid"/>
        <w:tblW w:w="95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591"/>
        <w:gridCol w:w="3951"/>
      </w:tblGrid>
      <w:tr w:rsidR="00D916CB" w14:paraId="39DFC0E8" w14:textId="77777777" w:rsidTr="00716C79">
        <w:trPr>
          <w:trHeight w:val="3"/>
        </w:trPr>
        <w:tc>
          <w:tcPr>
            <w:tcW w:w="4771" w:type="dxa"/>
            <w:tcBorders>
              <w:right w:val="single" w:sz="4" w:space="0" w:color="FFFFFF" w:themeColor="background1"/>
            </w:tcBorders>
          </w:tcPr>
          <w:p w14:paraId="2B8446C2" w14:textId="5B1C6A0C" w:rsidR="00D916CB" w:rsidRDefault="00716C79" w:rsidP="00B52712">
            <w:r w:rsidRPr="0006692A">
              <w:rPr>
                <w:sz w:val="24"/>
                <w:szCs w:val="24"/>
              </w:rPr>
              <w:t>Signature</w:t>
            </w:r>
            <w:r w:rsidR="0006692A">
              <w:t>:</w:t>
            </w:r>
            <w:r>
              <w:t xml:space="preserve">__________________________________________            </w:t>
            </w:r>
          </w:p>
        </w:tc>
        <w:tc>
          <w:tcPr>
            <w:tcW w:w="4771" w:type="dxa"/>
            <w:tcBorders>
              <w:left w:val="single" w:sz="4" w:space="0" w:color="FFFFFF" w:themeColor="background1"/>
            </w:tcBorders>
          </w:tcPr>
          <w:p w14:paraId="0C9B38D3" w14:textId="25D6F430" w:rsidR="00D916CB" w:rsidRDefault="0092673B" w:rsidP="00B52712">
            <w:r>
              <w:t xml:space="preserve">                            Date:________________</w:t>
            </w:r>
          </w:p>
        </w:tc>
      </w:tr>
      <w:tr w:rsidR="00D916CB" w14:paraId="644793E2" w14:textId="77777777" w:rsidTr="00716C79">
        <w:trPr>
          <w:trHeight w:val="11"/>
        </w:trPr>
        <w:tc>
          <w:tcPr>
            <w:tcW w:w="4771" w:type="dxa"/>
            <w:tcBorders>
              <w:right w:val="single" w:sz="4" w:space="0" w:color="FFFFFF" w:themeColor="background1"/>
            </w:tcBorders>
          </w:tcPr>
          <w:p w14:paraId="57F85E58" w14:textId="5A985A41" w:rsidR="00D916CB" w:rsidRPr="006D4A5C" w:rsidRDefault="00D916CB" w:rsidP="00B52712">
            <w:pPr>
              <w:rPr>
                <w:rFonts w:ascii="Century" w:hAnsi="Century"/>
              </w:rPr>
            </w:pPr>
          </w:p>
        </w:tc>
        <w:tc>
          <w:tcPr>
            <w:tcW w:w="4771" w:type="dxa"/>
            <w:tcBorders>
              <w:left w:val="single" w:sz="4" w:space="0" w:color="FFFFFF" w:themeColor="background1"/>
            </w:tcBorders>
          </w:tcPr>
          <w:p w14:paraId="6E483C8B" w14:textId="4262926E" w:rsidR="00D916CB" w:rsidRPr="006D4A5C" w:rsidRDefault="00D916CB" w:rsidP="00B52712">
            <w:pPr>
              <w:rPr>
                <w:rFonts w:ascii="Century" w:hAnsi="Century"/>
              </w:rPr>
            </w:pPr>
          </w:p>
        </w:tc>
      </w:tr>
    </w:tbl>
    <w:p w14:paraId="551D3E33" w14:textId="77777777" w:rsidR="0074028D" w:rsidRPr="0074028D" w:rsidRDefault="0074028D" w:rsidP="0074028D"/>
    <w:sectPr w:rsidR="0074028D" w:rsidRPr="0074028D" w:rsidSect="00D916CB">
      <w:footerReference w:type="default" r:id="rId9"/>
      <w:type w:val="continuous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ACE8E8" w14:textId="77777777" w:rsidR="00F221B5" w:rsidRDefault="00F221B5">
      <w:pPr>
        <w:spacing w:line="240" w:lineRule="auto"/>
      </w:pPr>
      <w:r>
        <w:separator/>
      </w:r>
    </w:p>
  </w:endnote>
  <w:endnote w:type="continuationSeparator" w:id="0">
    <w:p w14:paraId="71F91AA8" w14:textId="77777777" w:rsidR="00F221B5" w:rsidRDefault="00F221B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37143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B89A935" w14:textId="77777777" w:rsidR="00F82A3F" w:rsidRDefault="004C1F71">
        <w:pPr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1199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E7E557" w14:textId="77777777" w:rsidR="00F221B5" w:rsidRDefault="00F221B5">
      <w:pPr>
        <w:spacing w:line="240" w:lineRule="auto"/>
      </w:pPr>
      <w:r>
        <w:separator/>
      </w:r>
    </w:p>
  </w:footnote>
  <w:footnote w:type="continuationSeparator" w:id="0">
    <w:p w14:paraId="28DCB0C7" w14:textId="77777777" w:rsidR="00F221B5" w:rsidRDefault="00F221B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65B7"/>
    <w:rsid w:val="000274FA"/>
    <w:rsid w:val="000438FD"/>
    <w:rsid w:val="0006692A"/>
    <w:rsid w:val="000A0045"/>
    <w:rsid w:val="000A2BB5"/>
    <w:rsid w:val="000B5D54"/>
    <w:rsid w:val="000D1A37"/>
    <w:rsid w:val="000F0C63"/>
    <w:rsid w:val="00106FCB"/>
    <w:rsid w:val="00150454"/>
    <w:rsid w:val="001832A9"/>
    <w:rsid w:val="00207DE4"/>
    <w:rsid w:val="002420C3"/>
    <w:rsid w:val="002B7B40"/>
    <w:rsid w:val="00314583"/>
    <w:rsid w:val="00337AA3"/>
    <w:rsid w:val="00341CCC"/>
    <w:rsid w:val="00366AE3"/>
    <w:rsid w:val="0037303D"/>
    <w:rsid w:val="00392B4D"/>
    <w:rsid w:val="0043500D"/>
    <w:rsid w:val="00490CFB"/>
    <w:rsid w:val="004965B7"/>
    <w:rsid w:val="004A0507"/>
    <w:rsid w:val="004C1F71"/>
    <w:rsid w:val="004F4522"/>
    <w:rsid w:val="004F56A4"/>
    <w:rsid w:val="00534BFF"/>
    <w:rsid w:val="00564AE5"/>
    <w:rsid w:val="005B4B46"/>
    <w:rsid w:val="005B79D5"/>
    <w:rsid w:val="005E2FCB"/>
    <w:rsid w:val="00626F43"/>
    <w:rsid w:val="00646603"/>
    <w:rsid w:val="00652624"/>
    <w:rsid w:val="006600AC"/>
    <w:rsid w:val="006C4975"/>
    <w:rsid w:val="006D4A5C"/>
    <w:rsid w:val="006E053C"/>
    <w:rsid w:val="006E102E"/>
    <w:rsid w:val="007055EA"/>
    <w:rsid w:val="00716329"/>
    <w:rsid w:val="00716C79"/>
    <w:rsid w:val="007304F5"/>
    <w:rsid w:val="0074028D"/>
    <w:rsid w:val="007A1DA9"/>
    <w:rsid w:val="008158C4"/>
    <w:rsid w:val="00872C9D"/>
    <w:rsid w:val="008E1725"/>
    <w:rsid w:val="008E1EAB"/>
    <w:rsid w:val="008F0BF4"/>
    <w:rsid w:val="0091155F"/>
    <w:rsid w:val="0092673B"/>
    <w:rsid w:val="0093035A"/>
    <w:rsid w:val="009859EC"/>
    <w:rsid w:val="009D2A9C"/>
    <w:rsid w:val="009E42FD"/>
    <w:rsid w:val="00A03519"/>
    <w:rsid w:val="00A0370C"/>
    <w:rsid w:val="00A37761"/>
    <w:rsid w:val="00A51C81"/>
    <w:rsid w:val="00A62BFD"/>
    <w:rsid w:val="00A83606"/>
    <w:rsid w:val="00B04BBD"/>
    <w:rsid w:val="00B37CE8"/>
    <w:rsid w:val="00B52712"/>
    <w:rsid w:val="00C32CD4"/>
    <w:rsid w:val="00C4662A"/>
    <w:rsid w:val="00C76E3E"/>
    <w:rsid w:val="00D11999"/>
    <w:rsid w:val="00D165AC"/>
    <w:rsid w:val="00D916CB"/>
    <w:rsid w:val="00DD5640"/>
    <w:rsid w:val="00E272C9"/>
    <w:rsid w:val="00E33F63"/>
    <w:rsid w:val="00E3702A"/>
    <w:rsid w:val="00E40250"/>
    <w:rsid w:val="00E55AD8"/>
    <w:rsid w:val="00E62664"/>
    <w:rsid w:val="00E8681E"/>
    <w:rsid w:val="00E872ED"/>
    <w:rsid w:val="00EA2BF4"/>
    <w:rsid w:val="00EA39D4"/>
    <w:rsid w:val="00EE74DD"/>
    <w:rsid w:val="00F221B5"/>
    <w:rsid w:val="00F82A3F"/>
    <w:rsid w:val="00FD2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B7911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unhideWhenUsed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iPriority="1" w:unhideWhenUsed="1" w:qFormat="1"/>
    <w:lsdException w:name="Signature" w:semiHidden="1" w:uiPriority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iPriority="0" w:unhideWhenUsed="1" w:qFormat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pacing w:val="4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unhideWhenUsed/>
    <w:qFormat/>
    <w:pPr>
      <w:keepNext/>
      <w:keepLines/>
      <w:jc w:val="right"/>
      <w:outlineLvl w:val="0"/>
    </w:pPr>
    <w:rPr>
      <w:rFonts w:asciiTheme="majorHAnsi" w:eastAsiaTheme="majorEastAsia" w:hAnsiTheme="majorHAnsi" w:cstheme="majorBidi"/>
      <w:b/>
      <w:bCs/>
      <w:color w:val="7F7F7F" w:themeColor="text1" w:themeTint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bCs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spacing w:line="240" w:lineRule="auto"/>
      <w:jc w:val="center"/>
      <w:outlineLvl w:val="2"/>
    </w:pPr>
    <w:rPr>
      <w:rFonts w:asciiTheme="majorHAnsi" w:eastAsiaTheme="majorEastAsia" w:hAnsiTheme="majorHAnsi" w:cstheme="majorBidi"/>
      <w:b/>
      <w:bCs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160"/>
      <w:outlineLvl w:val="3"/>
    </w:pPr>
    <w:rPr>
      <w:rFonts w:asciiTheme="majorHAnsi" w:eastAsiaTheme="majorEastAsia" w:hAnsiTheme="majorHAnsi" w:cstheme="majorBidi"/>
      <w:b/>
      <w:b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pPr>
      <w:keepNext/>
      <w:keepLines/>
      <w:spacing w:before="40"/>
      <w:outlineLvl w:val="4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7F7F7F" w:themeColor="text1" w:themeTint="80"/>
      <w:spacing w:val="4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000000" w:themeColor="text1"/>
      <w:spacing w:val="4"/>
      <w:sz w:val="26"/>
      <w:szCs w:val="26"/>
    </w:rPr>
  </w:style>
  <w:style w:type="table" w:styleId="TableGrid">
    <w:name w:val="Table Grid"/>
    <w:basedOn w:val="TableNormal"/>
    <w:uiPriority w:val="5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bCs/>
      <w:spacing w:val="4"/>
    </w:rPr>
  </w:style>
  <w:style w:type="paragraph" w:customStyle="1" w:styleId="ApplicantInformation">
    <w:name w:val="Applicant Information"/>
    <w:basedOn w:val="Normal"/>
    <w:next w:val="Normal"/>
    <w:uiPriority w:val="1"/>
    <w:qFormat/>
    <w:pPr>
      <w:spacing w:line="240" w:lineRule="auto"/>
    </w:pPr>
    <w:rPr>
      <w:i/>
      <w:iCs/>
      <w:sz w:val="17"/>
      <w:szCs w:val="17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b/>
      <w:bCs/>
      <w:spacing w:val="4"/>
      <w:sz w:val="20"/>
      <w:szCs w:val="20"/>
    </w:rPr>
  </w:style>
  <w:style w:type="paragraph" w:customStyle="1" w:styleId="Explanation">
    <w:name w:val="Explanation"/>
    <w:basedOn w:val="Normal"/>
    <w:next w:val="Normal"/>
    <w:uiPriority w:val="1"/>
    <w:qFormat/>
    <w:pPr>
      <w:spacing w:before="60" w:line="240" w:lineRule="auto"/>
    </w:pPr>
    <w:rPr>
      <w:i/>
      <w:iC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spacing w:val="4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72E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72ED"/>
    <w:rPr>
      <w:rFonts w:ascii="Segoe UI" w:hAnsi="Segoe UI" w:cs="Segoe UI"/>
      <w:spacing w:val="4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A2BB5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2BB5"/>
    <w:rPr>
      <w:spacing w:val="4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0A2BB5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2BB5"/>
    <w:rPr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Microsoft\Templates\EEOC%20application%20supplemen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35861FEC4144C0E8C066335D7046C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5922BF-A08B-4678-B114-2E89ABFACB8B}"/>
      </w:docPartPr>
      <w:docPartBody>
        <w:p w:rsidR="00136E65" w:rsidRDefault="008D586F" w:rsidP="008D586F">
          <w:pPr>
            <w:pStyle w:val="035861FEC4144C0E8C066335D7046CFB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F3A45509E1EC456899F2D7FDF6DD96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E148A8-4FE7-4150-B851-9C360B5DAD05}"/>
      </w:docPartPr>
      <w:docPartBody>
        <w:p w:rsidR="00136E65" w:rsidRDefault="008D586F" w:rsidP="008D586F">
          <w:pPr>
            <w:pStyle w:val="F3A45509E1EC456899F2D7FDF6DD96FC"/>
          </w:pPr>
          <w:r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740E"/>
    <w:rsid w:val="000250BD"/>
    <w:rsid w:val="000F1734"/>
    <w:rsid w:val="00136E65"/>
    <w:rsid w:val="003A1255"/>
    <w:rsid w:val="00461608"/>
    <w:rsid w:val="00503869"/>
    <w:rsid w:val="005D136F"/>
    <w:rsid w:val="007F6D9C"/>
    <w:rsid w:val="008D586F"/>
    <w:rsid w:val="008E58F3"/>
    <w:rsid w:val="00C019E8"/>
    <w:rsid w:val="00D0740E"/>
    <w:rsid w:val="00EB1CE5"/>
    <w:rsid w:val="00F9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D586F"/>
    <w:rPr>
      <w:color w:val="808080"/>
    </w:rPr>
  </w:style>
  <w:style w:type="paragraph" w:customStyle="1" w:styleId="035861FEC4144C0E8C066335D7046CFB">
    <w:name w:val="035861FEC4144C0E8C066335D7046CFB"/>
    <w:rsid w:val="008D586F"/>
  </w:style>
  <w:style w:type="paragraph" w:customStyle="1" w:styleId="F3A45509E1EC456899F2D7FDF6DD96FC">
    <w:name w:val="F3A45509E1EC456899F2D7FDF6DD96FC"/>
    <w:rsid w:val="008D586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6517067-DE26-4E12-8DF1-637C1283040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BF359B8-6C4A-46DA-8490-1AD9EB85F8D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EEOC application supplement</Template>
  <TotalTime>0</TotalTime>
  <Pages>2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/>
  <cp:revision>1</cp:revision>
  <dcterms:created xsi:type="dcterms:W3CDTF">2022-04-12T21:29:00Z</dcterms:created>
  <dcterms:modified xsi:type="dcterms:W3CDTF">2022-04-21T14:55:00Z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TC040217139991</vt:lpwstr>
  </property>
</Properties>
</file>